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F5E" w:rsidRPr="006A4C99" w:rsidRDefault="00944F5E" w:rsidP="00944F5E">
      <w:pPr>
        <w:spacing w:line="360" w:lineRule="auto"/>
        <w:rPr>
          <w:rFonts w:ascii="宋体"/>
          <w:b/>
          <w:bCs/>
          <w:color w:val="000000" w:themeColor="text1"/>
          <w:sz w:val="24"/>
          <w:szCs w:val="24"/>
        </w:rPr>
      </w:pPr>
      <w:r w:rsidRPr="006A4C99">
        <w:rPr>
          <w:rFonts w:ascii="宋体" w:hAnsi="宋体" w:hint="eastAsia"/>
          <w:b/>
          <w:bCs/>
          <w:color w:val="000000" w:themeColor="text1"/>
          <w:sz w:val="24"/>
          <w:szCs w:val="24"/>
        </w:rPr>
        <w:t>附件</w:t>
      </w:r>
      <w:r w:rsidR="00DA3E74">
        <w:rPr>
          <w:rFonts w:ascii="宋体" w:hAnsi="宋体" w:hint="eastAsia"/>
          <w:b/>
          <w:bCs/>
          <w:color w:val="000000" w:themeColor="text1"/>
          <w:sz w:val="24"/>
          <w:szCs w:val="24"/>
        </w:rPr>
        <w:t>4</w:t>
      </w:r>
      <w:r w:rsidRPr="006A4C99">
        <w:rPr>
          <w:rFonts w:ascii="宋体" w:hAnsi="宋体" w:hint="eastAsia"/>
          <w:b/>
          <w:bCs/>
          <w:color w:val="000000" w:themeColor="text1"/>
          <w:sz w:val="24"/>
          <w:szCs w:val="24"/>
        </w:rPr>
        <w:t>：</w:t>
      </w:r>
    </w:p>
    <w:p w:rsidR="00944F5E" w:rsidRPr="006A4C99" w:rsidRDefault="00692FC3" w:rsidP="009353B8">
      <w:pPr>
        <w:adjustRightInd w:val="0"/>
        <w:snapToGrid w:val="0"/>
        <w:spacing w:afterLines="50" w:after="156" w:line="360" w:lineRule="auto"/>
        <w:jc w:val="center"/>
        <w:rPr>
          <w:rFonts w:ascii="宋体"/>
          <w:color w:val="000000" w:themeColor="text1"/>
          <w:sz w:val="24"/>
          <w:szCs w:val="24"/>
        </w:rPr>
      </w:pPr>
      <w:r>
        <w:rPr>
          <w:rFonts w:ascii="华文中宋" w:eastAsia="华文中宋" w:hAnsi="华文中宋" w:hint="eastAsia"/>
          <w:b/>
          <w:bCs/>
          <w:color w:val="000000" w:themeColor="text1"/>
          <w:sz w:val="30"/>
          <w:szCs w:val="30"/>
        </w:rPr>
        <w:t xml:space="preserve">   </w:t>
      </w:r>
      <w:r w:rsidR="00944F5E" w:rsidRPr="006A4C99">
        <w:rPr>
          <w:rFonts w:ascii="华文中宋" w:eastAsia="华文中宋" w:hAnsi="华文中宋" w:hint="eastAsia"/>
          <w:b/>
          <w:bCs/>
          <w:color w:val="000000" w:themeColor="text1"/>
          <w:sz w:val="30"/>
          <w:szCs w:val="30"/>
        </w:rPr>
        <w:t>“泰州学院教师进企业实践锻炼”期满考核表</w:t>
      </w:r>
      <w:r w:rsidR="00944F5E" w:rsidRPr="006A4C99">
        <w:rPr>
          <w:rFonts w:ascii="华文中宋" w:eastAsia="华文中宋" w:hAnsi="华文中宋"/>
          <w:b/>
          <w:bCs/>
          <w:color w:val="000000" w:themeColor="text1"/>
          <w:sz w:val="30"/>
          <w:szCs w:val="30"/>
        </w:rPr>
        <w:t xml:space="preserve">  </w:t>
      </w:r>
      <w:r>
        <w:rPr>
          <w:rFonts w:ascii="华文中宋" w:eastAsia="华文中宋" w:hAnsi="华文中宋" w:hint="eastAsia"/>
          <w:b/>
          <w:bCs/>
          <w:color w:val="000000" w:themeColor="text1"/>
          <w:sz w:val="30"/>
          <w:szCs w:val="30"/>
        </w:rPr>
        <w:t xml:space="preserve"> </w:t>
      </w:r>
      <w:r w:rsidR="00944F5E" w:rsidRPr="006A4C99">
        <w:rPr>
          <w:rFonts w:ascii="宋体" w:hAnsi="宋体" w:hint="eastAsia"/>
          <w:b/>
          <w:bCs/>
          <w:color w:val="000000" w:themeColor="text1"/>
          <w:sz w:val="24"/>
          <w:szCs w:val="24"/>
        </w:rPr>
        <w:t>编号：</w:t>
      </w:r>
      <w:r>
        <w:rPr>
          <w:rFonts w:ascii="宋体" w:hAnsi="宋体"/>
          <w:b/>
          <w:bCs/>
          <w:color w:val="000000" w:themeColor="text1"/>
          <w:sz w:val="24"/>
          <w:szCs w:val="24"/>
        </w:rPr>
        <w:t xml:space="preserve">   </w:t>
      </w:r>
    </w:p>
    <w:tbl>
      <w:tblPr>
        <w:tblW w:w="8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623"/>
        <w:gridCol w:w="1974"/>
        <w:gridCol w:w="794"/>
        <w:gridCol w:w="607"/>
        <w:gridCol w:w="541"/>
        <w:gridCol w:w="333"/>
        <w:gridCol w:w="768"/>
        <w:gridCol w:w="757"/>
        <w:gridCol w:w="1484"/>
      </w:tblGrid>
      <w:tr w:rsidR="00944F5E" w:rsidRPr="006A4C99" w:rsidTr="00C73A6A">
        <w:trPr>
          <w:trHeight w:hRule="exact" w:val="567"/>
          <w:jc w:val="center"/>
        </w:trPr>
        <w:tc>
          <w:tcPr>
            <w:tcW w:w="1441" w:type="dxa"/>
            <w:gridSpan w:val="2"/>
            <w:vAlign w:val="center"/>
          </w:tcPr>
          <w:p w:rsidR="00944F5E" w:rsidRPr="006A4C99" w:rsidRDefault="00944F5E" w:rsidP="00C73A6A">
            <w:pPr>
              <w:ind w:firstLineChars="100" w:firstLine="240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姓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974" w:type="dxa"/>
            <w:vAlign w:val="center"/>
          </w:tcPr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职称</w:t>
            </w:r>
          </w:p>
        </w:tc>
        <w:tc>
          <w:tcPr>
            <w:tcW w:w="1148" w:type="dxa"/>
            <w:gridSpan w:val="2"/>
            <w:vAlign w:val="center"/>
          </w:tcPr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944F5E" w:rsidRPr="006A4C99" w:rsidRDefault="00944F5E" w:rsidP="00C73A6A">
            <w:pPr>
              <w:ind w:leftChars="-35" w:left="11" w:hangingChars="35" w:hanging="84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学历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>/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学位</w:t>
            </w:r>
          </w:p>
        </w:tc>
        <w:tc>
          <w:tcPr>
            <w:tcW w:w="2241" w:type="dxa"/>
            <w:gridSpan w:val="2"/>
            <w:vAlign w:val="center"/>
          </w:tcPr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944F5E" w:rsidRPr="006A4C99" w:rsidTr="00C73A6A">
        <w:trPr>
          <w:trHeight w:hRule="exact" w:val="567"/>
          <w:jc w:val="center"/>
        </w:trPr>
        <w:tc>
          <w:tcPr>
            <w:tcW w:w="1441" w:type="dxa"/>
            <w:gridSpan w:val="2"/>
            <w:vAlign w:val="center"/>
          </w:tcPr>
          <w:p w:rsidR="00944F5E" w:rsidRPr="006A4C99" w:rsidRDefault="00944F5E" w:rsidP="00C73A6A">
            <w:pPr>
              <w:ind w:firstLineChars="100" w:firstLine="240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所在学院</w:t>
            </w:r>
          </w:p>
        </w:tc>
        <w:tc>
          <w:tcPr>
            <w:tcW w:w="3375" w:type="dxa"/>
            <w:gridSpan w:val="3"/>
            <w:vAlign w:val="center"/>
          </w:tcPr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gridSpan w:val="3"/>
            <w:vAlign w:val="center"/>
          </w:tcPr>
          <w:p w:rsidR="00944F5E" w:rsidRPr="006A4C99" w:rsidRDefault="00944F5E" w:rsidP="00C73A6A">
            <w:pPr>
              <w:ind w:firstLineChars="100" w:firstLine="240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所学专业</w:t>
            </w:r>
          </w:p>
        </w:tc>
        <w:tc>
          <w:tcPr>
            <w:tcW w:w="2241" w:type="dxa"/>
            <w:gridSpan w:val="2"/>
            <w:vAlign w:val="center"/>
          </w:tcPr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944F5E" w:rsidRPr="006A4C99" w:rsidTr="00C73A6A">
        <w:trPr>
          <w:trHeight w:hRule="exact" w:val="567"/>
          <w:jc w:val="center"/>
        </w:trPr>
        <w:tc>
          <w:tcPr>
            <w:tcW w:w="1441" w:type="dxa"/>
            <w:gridSpan w:val="2"/>
            <w:vAlign w:val="center"/>
          </w:tcPr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进企业方式</w:t>
            </w:r>
          </w:p>
        </w:tc>
        <w:tc>
          <w:tcPr>
            <w:tcW w:w="7258" w:type="dxa"/>
            <w:gridSpan w:val="8"/>
            <w:vAlign w:val="center"/>
          </w:tcPr>
          <w:p w:rsidR="00944F5E" w:rsidRPr="006A4C99" w:rsidRDefault="00944F5E" w:rsidP="00C73A6A">
            <w:pPr>
              <w:ind w:firstLineChars="150" w:firstLine="360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□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技术挂职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□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技术兼职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□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科研顾问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□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专业实践</w:t>
            </w:r>
          </w:p>
        </w:tc>
      </w:tr>
      <w:tr w:rsidR="00944F5E" w:rsidRPr="006A4C99" w:rsidTr="00C73A6A">
        <w:trPr>
          <w:trHeight w:hRule="exact" w:val="844"/>
          <w:jc w:val="center"/>
        </w:trPr>
        <w:tc>
          <w:tcPr>
            <w:tcW w:w="1441" w:type="dxa"/>
            <w:gridSpan w:val="2"/>
            <w:vAlign w:val="center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起止时间</w:t>
            </w:r>
          </w:p>
        </w:tc>
        <w:tc>
          <w:tcPr>
            <w:tcW w:w="3375" w:type="dxa"/>
            <w:gridSpan w:val="3"/>
            <w:vAlign w:val="center"/>
          </w:tcPr>
          <w:p w:rsidR="00944F5E" w:rsidRPr="006A4C99" w:rsidRDefault="00944F5E" w:rsidP="00C73A6A">
            <w:pPr>
              <w:ind w:leftChars="100" w:left="210" w:firstLineChars="50" w:firstLine="120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年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月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日～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年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月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日</w:t>
            </w:r>
          </w:p>
        </w:tc>
        <w:tc>
          <w:tcPr>
            <w:tcW w:w="2399" w:type="dxa"/>
            <w:gridSpan w:val="4"/>
            <w:vAlign w:val="center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实际在企业工作时间</w:t>
            </w:r>
          </w:p>
        </w:tc>
        <w:tc>
          <w:tcPr>
            <w:tcW w:w="1484" w:type="dxa"/>
            <w:vAlign w:val="center"/>
          </w:tcPr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944F5E" w:rsidRPr="006A4C99" w:rsidTr="00C73A6A">
        <w:trPr>
          <w:trHeight w:hRule="exact" w:val="567"/>
          <w:jc w:val="center"/>
        </w:trPr>
        <w:tc>
          <w:tcPr>
            <w:tcW w:w="1441" w:type="dxa"/>
            <w:gridSpan w:val="2"/>
            <w:vAlign w:val="center"/>
          </w:tcPr>
          <w:p w:rsidR="00944F5E" w:rsidRPr="006A4C99" w:rsidRDefault="00944F5E" w:rsidP="00C73A6A">
            <w:pPr>
              <w:ind w:firstLineChars="100" w:firstLine="240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企业名称</w:t>
            </w:r>
          </w:p>
        </w:tc>
        <w:tc>
          <w:tcPr>
            <w:tcW w:w="7258" w:type="dxa"/>
            <w:gridSpan w:val="8"/>
            <w:vAlign w:val="center"/>
          </w:tcPr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944F5E" w:rsidRPr="006A4C99" w:rsidTr="00C73A6A">
        <w:trPr>
          <w:trHeight w:hRule="exact" w:val="567"/>
          <w:jc w:val="center"/>
        </w:trPr>
        <w:tc>
          <w:tcPr>
            <w:tcW w:w="1441" w:type="dxa"/>
            <w:gridSpan w:val="2"/>
            <w:vAlign w:val="center"/>
          </w:tcPr>
          <w:p w:rsidR="00944F5E" w:rsidRPr="006A4C99" w:rsidRDefault="00944F5E" w:rsidP="00C73A6A">
            <w:pPr>
              <w:ind w:firstLineChars="100" w:firstLine="240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企业地址</w:t>
            </w:r>
          </w:p>
        </w:tc>
        <w:tc>
          <w:tcPr>
            <w:tcW w:w="7258" w:type="dxa"/>
            <w:gridSpan w:val="8"/>
            <w:vAlign w:val="center"/>
          </w:tcPr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944F5E" w:rsidRPr="006A4C99" w:rsidTr="00C73A6A">
        <w:trPr>
          <w:trHeight w:hRule="exact" w:val="567"/>
          <w:jc w:val="center"/>
        </w:trPr>
        <w:tc>
          <w:tcPr>
            <w:tcW w:w="1441" w:type="dxa"/>
            <w:gridSpan w:val="2"/>
            <w:vAlign w:val="center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企业负责人</w:t>
            </w:r>
          </w:p>
        </w:tc>
        <w:tc>
          <w:tcPr>
            <w:tcW w:w="2768" w:type="dxa"/>
            <w:gridSpan w:val="2"/>
            <w:vAlign w:val="center"/>
          </w:tcPr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81" w:type="dxa"/>
            <w:gridSpan w:val="3"/>
            <w:vAlign w:val="center"/>
          </w:tcPr>
          <w:p w:rsidR="00944F5E" w:rsidRPr="006A4C99" w:rsidRDefault="00944F5E" w:rsidP="00C73A6A">
            <w:pPr>
              <w:ind w:firstLineChars="100" w:firstLine="240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3009" w:type="dxa"/>
            <w:gridSpan w:val="3"/>
            <w:vAlign w:val="center"/>
          </w:tcPr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944F5E" w:rsidRPr="006A4C99" w:rsidTr="00692FC3">
        <w:trPr>
          <w:cantSplit/>
          <w:trHeight w:val="7780"/>
          <w:jc w:val="center"/>
        </w:trPr>
        <w:tc>
          <w:tcPr>
            <w:tcW w:w="8699" w:type="dxa"/>
            <w:gridSpan w:val="10"/>
          </w:tcPr>
          <w:p w:rsidR="00944F5E" w:rsidRPr="006A4C99" w:rsidRDefault="00944F5E" w:rsidP="00C73A6A">
            <w:pPr>
              <w:adjustRightInd w:val="0"/>
              <w:snapToGrid w:val="0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个人总结：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（对照在企业工作岗位要求阐述）</w:t>
            </w: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944F5E" w:rsidRPr="006A4C99" w:rsidTr="00C73A6A">
        <w:trPr>
          <w:cantSplit/>
          <w:trHeight w:val="6220"/>
          <w:jc w:val="center"/>
        </w:trPr>
        <w:tc>
          <w:tcPr>
            <w:tcW w:w="8699" w:type="dxa"/>
            <w:gridSpan w:val="10"/>
          </w:tcPr>
          <w:p w:rsidR="00944F5E" w:rsidRPr="006A4C99" w:rsidRDefault="00944F5E" w:rsidP="00C73A6A">
            <w:pPr>
              <w:adjustRightInd w:val="0"/>
              <w:snapToGrid w:val="0"/>
              <w:rPr>
                <w:rFonts w:ascii="宋体"/>
                <w:b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lastRenderedPageBreak/>
              <w:t>工作实绩：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（科技活动、人才培养及经济效益等）</w:t>
            </w:r>
          </w:p>
        </w:tc>
      </w:tr>
      <w:tr w:rsidR="00944F5E" w:rsidRPr="006A4C99" w:rsidTr="00C73A6A">
        <w:trPr>
          <w:cantSplit/>
          <w:trHeight w:hRule="exact" w:val="3126"/>
          <w:jc w:val="center"/>
        </w:trPr>
        <w:tc>
          <w:tcPr>
            <w:tcW w:w="818" w:type="dxa"/>
            <w:vAlign w:val="center"/>
          </w:tcPr>
          <w:p w:rsidR="00944F5E" w:rsidRPr="006A4C99" w:rsidRDefault="00944F5E" w:rsidP="00C73A6A">
            <w:pPr>
              <w:adjustRightInd w:val="0"/>
              <w:snapToGrid w:val="0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企</w:t>
            </w:r>
          </w:p>
          <w:p w:rsidR="00944F5E" w:rsidRPr="006A4C99" w:rsidRDefault="00944F5E" w:rsidP="00C73A6A">
            <w:pPr>
              <w:adjustRightInd w:val="0"/>
              <w:snapToGrid w:val="0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业</w:t>
            </w:r>
          </w:p>
          <w:p w:rsidR="00944F5E" w:rsidRPr="006A4C99" w:rsidRDefault="00944F5E" w:rsidP="00C73A6A">
            <w:pPr>
              <w:adjustRightInd w:val="0"/>
              <w:snapToGrid w:val="0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评</w:t>
            </w:r>
          </w:p>
          <w:p w:rsidR="00944F5E" w:rsidRPr="006A4C99" w:rsidRDefault="00944F5E" w:rsidP="00C73A6A">
            <w:pPr>
              <w:adjustRightInd w:val="0"/>
              <w:snapToGrid w:val="0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价</w:t>
            </w:r>
          </w:p>
        </w:tc>
        <w:tc>
          <w:tcPr>
            <w:tcW w:w="7881" w:type="dxa"/>
            <w:gridSpan w:val="9"/>
          </w:tcPr>
          <w:p w:rsidR="00944F5E" w:rsidRPr="006A4C99" w:rsidRDefault="00944F5E" w:rsidP="00C73A6A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kern w:val="0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kern w:val="0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kern w:val="0"/>
                <w:sz w:val="24"/>
                <w:szCs w:val="24"/>
              </w:rPr>
            </w:pPr>
          </w:p>
          <w:p w:rsidR="00944F5E" w:rsidRPr="006A4C99" w:rsidRDefault="00944F5E" w:rsidP="009353B8">
            <w:pPr>
              <w:spacing w:afterLines="50" w:after="156"/>
              <w:rPr>
                <w:rFonts w:ascii="宋体"/>
                <w:color w:val="000000" w:themeColor="text1"/>
                <w:kern w:val="0"/>
                <w:sz w:val="24"/>
                <w:szCs w:val="24"/>
              </w:rPr>
            </w:pPr>
          </w:p>
          <w:p w:rsidR="00944F5E" w:rsidRPr="006A4C99" w:rsidRDefault="00944F5E" w:rsidP="009353B8">
            <w:pPr>
              <w:spacing w:afterLines="50" w:after="156"/>
              <w:rPr>
                <w:rFonts w:ascii="宋体"/>
                <w:color w:val="000000" w:themeColor="text1"/>
                <w:kern w:val="0"/>
                <w:sz w:val="24"/>
                <w:szCs w:val="24"/>
              </w:rPr>
            </w:pPr>
          </w:p>
          <w:p w:rsidR="00944F5E" w:rsidRPr="006A4C99" w:rsidRDefault="00944F5E" w:rsidP="009353B8">
            <w:pPr>
              <w:spacing w:afterLines="50" w:after="156"/>
              <w:ind w:firstLineChars="1600" w:firstLine="3840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负责人签字（盖章）</w:t>
            </w:r>
            <w:r w:rsidRPr="006A4C99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：</w:t>
            </w:r>
            <w:r w:rsidRPr="006A4C99"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  <w:p w:rsidR="00944F5E" w:rsidRPr="006A4C99" w:rsidRDefault="00944F5E" w:rsidP="009353B8">
            <w:pPr>
              <w:spacing w:afterLines="50" w:after="156"/>
              <w:ind w:firstLineChars="2200" w:firstLine="5280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年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月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944F5E" w:rsidRPr="006A4C99" w:rsidTr="00C73A6A">
        <w:trPr>
          <w:cantSplit/>
          <w:trHeight w:hRule="exact" w:val="2844"/>
          <w:jc w:val="center"/>
        </w:trPr>
        <w:tc>
          <w:tcPr>
            <w:tcW w:w="818" w:type="dxa"/>
            <w:vAlign w:val="center"/>
          </w:tcPr>
          <w:p w:rsidR="00944F5E" w:rsidRPr="006A4C99" w:rsidRDefault="00944F5E" w:rsidP="00C73A6A">
            <w:pPr>
              <w:adjustRightInd w:val="0"/>
              <w:snapToGrid w:val="0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学</w:t>
            </w:r>
          </w:p>
          <w:p w:rsidR="00944F5E" w:rsidRPr="006A4C99" w:rsidRDefault="00944F5E" w:rsidP="00C73A6A">
            <w:pPr>
              <w:adjustRightInd w:val="0"/>
              <w:snapToGrid w:val="0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校</w:t>
            </w:r>
          </w:p>
          <w:p w:rsidR="00944F5E" w:rsidRPr="006A4C99" w:rsidRDefault="00944F5E" w:rsidP="00C73A6A">
            <w:pPr>
              <w:adjustRightInd w:val="0"/>
              <w:snapToGrid w:val="0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评</w:t>
            </w:r>
          </w:p>
          <w:p w:rsidR="00944F5E" w:rsidRPr="006A4C99" w:rsidRDefault="00944F5E" w:rsidP="00C73A6A">
            <w:pPr>
              <w:adjustRightInd w:val="0"/>
              <w:snapToGrid w:val="0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价</w:t>
            </w:r>
          </w:p>
        </w:tc>
        <w:tc>
          <w:tcPr>
            <w:tcW w:w="7881" w:type="dxa"/>
            <w:gridSpan w:val="9"/>
            <w:vAlign w:val="center"/>
          </w:tcPr>
          <w:p w:rsidR="00944F5E" w:rsidRPr="006A4C99" w:rsidRDefault="00944F5E" w:rsidP="00C73A6A">
            <w:pPr>
              <w:rPr>
                <w:rFonts w:ascii="宋体"/>
                <w:color w:val="000000" w:themeColor="text1"/>
                <w:kern w:val="0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kern w:val="0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kern w:val="0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kern w:val="0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kern w:val="0"/>
                <w:sz w:val="24"/>
                <w:szCs w:val="24"/>
              </w:rPr>
            </w:pPr>
          </w:p>
          <w:p w:rsidR="00944F5E" w:rsidRPr="006A4C99" w:rsidRDefault="00944F5E" w:rsidP="00C73A6A">
            <w:pPr>
              <w:rPr>
                <w:rFonts w:ascii="宋体"/>
                <w:color w:val="000000" w:themeColor="text1"/>
                <w:kern w:val="0"/>
                <w:sz w:val="24"/>
                <w:szCs w:val="24"/>
              </w:rPr>
            </w:pPr>
          </w:p>
          <w:p w:rsidR="00944F5E" w:rsidRPr="006A4C99" w:rsidRDefault="00944F5E" w:rsidP="009353B8">
            <w:pPr>
              <w:spacing w:afterLines="50" w:after="156"/>
              <w:ind w:firstLineChars="1600" w:firstLine="3840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负责人签字（盖章）：</w:t>
            </w:r>
            <w:r w:rsidRPr="006A4C99"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  <w:p w:rsidR="00944F5E" w:rsidRPr="006A4C99" w:rsidRDefault="00944F5E" w:rsidP="009353B8">
            <w:pPr>
              <w:spacing w:afterLines="50" w:after="156"/>
              <w:ind w:firstLineChars="2150" w:firstLine="5160"/>
              <w:rPr>
                <w:rFonts w:ascii="宋体"/>
                <w:color w:val="000000" w:themeColor="text1"/>
                <w:kern w:val="0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 w:rsidRPr="006A4C99"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  <w:t xml:space="preserve">   </w:t>
            </w:r>
            <w:r w:rsidRPr="006A4C99"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月</w:t>
            </w:r>
            <w:r w:rsidRPr="006A4C99"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  <w:t xml:space="preserve">   </w:t>
            </w:r>
            <w:r w:rsidRPr="006A4C99"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日</w:t>
            </w:r>
          </w:p>
          <w:p w:rsidR="00944F5E" w:rsidRPr="006A4C99" w:rsidRDefault="00944F5E" w:rsidP="009353B8">
            <w:pPr>
              <w:spacing w:beforeLines="100" w:before="312"/>
              <w:ind w:firstLineChars="2600" w:firstLine="6240"/>
              <w:jc w:val="right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944F5E" w:rsidRPr="006A4C99" w:rsidTr="00C73A6A">
        <w:trPr>
          <w:cantSplit/>
          <w:trHeight w:hRule="exact" w:val="986"/>
          <w:jc w:val="center"/>
        </w:trPr>
        <w:tc>
          <w:tcPr>
            <w:tcW w:w="818" w:type="dxa"/>
            <w:vAlign w:val="center"/>
          </w:tcPr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备</w:t>
            </w:r>
          </w:p>
          <w:p w:rsidR="00944F5E" w:rsidRPr="006A4C99" w:rsidRDefault="00944F5E" w:rsidP="00C73A6A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注</w:t>
            </w:r>
          </w:p>
        </w:tc>
        <w:tc>
          <w:tcPr>
            <w:tcW w:w="7881" w:type="dxa"/>
            <w:gridSpan w:val="9"/>
            <w:vAlign w:val="center"/>
          </w:tcPr>
          <w:p w:rsidR="00944F5E" w:rsidRPr="006A4C99" w:rsidRDefault="00944F5E" w:rsidP="00C73A6A">
            <w:pPr>
              <w:rPr>
                <w:rFonts w:ascii="宋体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944F5E" w:rsidRPr="006A4C99" w:rsidRDefault="00362B7E" w:rsidP="00944F5E">
      <w:pPr>
        <w:adjustRightInd w:val="0"/>
        <w:snapToGrid w:val="0"/>
        <w:spacing w:line="360" w:lineRule="auto"/>
        <w:rPr>
          <w:rFonts w:ascii="宋体"/>
          <w:color w:val="000000" w:themeColor="text1"/>
          <w:sz w:val="24"/>
          <w:szCs w:val="24"/>
        </w:rPr>
      </w:pPr>
      <w:r>
        <w:rPr>
          <w:rFonts w:hint="eastAsia"/>
          <w:sz w:val="24"/>
        </w:rPr>
        <w:t>注：此表用</w:t>
      </w:r>
      <w:r>
        <w:rPr>
          <w:rFonts w:hint="eastAsia"/>
          <w:sz w:val="24"/>
        </w:rPr>
        <w:t>A4</w:t>
      </w:r>
      <w:r>
        <w:rPr>
          <w:rFonts w:hint="eastAsia"/>
          <w:sz w:val="24"/>
        </w:rPr>
        <w:t>双面打印，交</w:t>
      </w:r>
      <w:r w:rsidR="00634D85">
        <w:rPr>
          <w:rFonts w:hint="eastAsia"/>
          <w:sz w:val="24"/>
        </w:rPr>
        <w:t>二级学院</w:t>
      </w:r>
      <w:r>
        <w:rPr>
          <w:rFonts w:hint="eastAsia"/>
          <w:sz w:val="24"/>
        </w:rPr>
        <w:t>留存。</w:t>
      </w:r>
      <w:bookmarkStart w:id="0" w:name="_GoBack"/>
      <w:bookmarkEnd w:id="0"/>
    </w:p>
    <w:sectPr w:rsidR="00944F5E" w:rsidRPr="006A4C99" w:rsidSect="003C5A38">
      <w:footerReference w:type="default" r:id="rId8"/>
      <w:pgSz w:w="11906" w:h="16838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F08" w:rsidRDefault="00377F08" w:rsidP="005A0D39">
      <w:r>
        <w:separator/>
      </w:r>
    </w:p>
  </w:endnote>
  <w:endnote w:type="continuationSeparator" w:id="0">
    <w:p w:rsidR="00377F08" w:rsidRDefault="00377F08" w:rsidP="005A0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Dotum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91A" w:rsidRDefault="007E091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F08" w:rsidRDefault="00377F08" w:rsidP="005A0D39">
      <w:r>
        <w:separator/>
      </w:r>
    </w:p>
  </w:footnote>
  <w:footnote w:type="continuationSeparator" w:id="0">
    <w:p w:rsidR="00377F08" w:rsidRDefault="00377F08" w:rsidP="005A0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64D9B"/>
    <w:multiLevelType w:val="hybridMultilevel"/>
    <w:tmpl w:val="CD18A2BC"/>
    <w:lvl w:ilvl="0" w:tplc="B71E9550">
      <w:numFmt w:val="bullet"/>
      <w:lvlText w:val="□"/>
      <w:lvlJc w:val="left"/>
      <w:pPr>
        <w:ind w:left="705" w:hanging="360"/>
      </w:pPr>
      <w:rPr>
        <w:rFonts w:ascii="宋体" w:eastAsia="宋体" w:hAnsi="宋体" w:hint="eastAsia"/>
        <w:sz w:val="21"/>
      </w:rPr>
    </w:lvl>
    <w:lvl w:ilvl="1" w:tplc="04090003" w:tentative="1">
      <w:start w:val="1"/>
      <w:numFmt w:val="bullet"/>
      <w:lvlText w:val=""/>
      <w:lvlJc w:val="left"/>
      <w:pPr>
        <w:ind w:left="118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1">
    <w:nsid w:val="4F23444B"/>
    <w:multiLevelType w:val="hybridMultilevel"/>
    <w:tmpl w:val="1CE6EE3E"/>
    <w:lvl w:ilvl="0" w:tplc="E9EEF12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4FF47BA7"/>
    <w:multiLevelType w:val="hybridMultilevel"/>
    <w:tmpl w:val="5742E7E4"/>
    <w:lvl w:ilvl="0" w:tplc="9148FD98">
      <w:start w:val="1"/>
      <w:numFmt w:val="japaneseCounting"/>
      <w:lvlText w:val="%1、"/>
      <w:lvlJc w:val="left"/>
      <w:pPr>
        <w:ind w:left="992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  <w:rPr>
        <w:rFonts w:cs="Times New Roman"/>
      </w:rPr>
    </w:lvl>
  </w:abstractNum>
  <w:abstractNum w:abstractNumId="3">
    <w:nsid w:val="701772D6"/>
    <w:multiLevelType w:val="hybridMultilevel"/>
    <w:tmpl w:val="6554D892"/>
    <w:lvl w:ilvl="0" w:tplc="C2ACC0BC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4F5E"/>
    <w:rsid w:val="00012E8F"/>
    <w:rsid w:val="0002148A"/>
    <w:rsid w:val="000369AA"/>
    <w:rsid w:val="00040807"/>
    <w:rsid w:val="00041E35"/>
    <w:rsid w:val="000457B5"/>
    <w:rsid w:val="00051099"/>
    <w:rsid w:val="00051661"/>
    <w:rsid w:val="0005644A"/>
    <w:rsid w:val="00056A96"/>
    <w:rsid w:val="000669AB"/>
    <w:rsid w:val="00070D71"/>
    <w:rsid w:val="00071775"/>
    <w:rsid w:val="000719C4"/>
    <w:rsid w:val="00074BEF"/>
    <w:rsid w:val="0007556F"/>
    <w:rsid w:val="0008025B"/>
    <w:rsid w:val="0008380E"/>
    <w:rsid w:val="0009223B"/>
    <w:rsid w:val="00092C83"/>
    <w:rsid w:val="00096082"/>
    <w:rsid w:val="00096BE2"/>
    <w:rsid w:val="000B0706"/>
    <w:rsid w:val="000B354F"/>
    <w:rsid w:val="000B430E"/>
    <w:rsid w:val="000B47CD"/>
    <w:rsid w:val="000B6305"/>
    <w:rsid w:val="000C7AE3"/>
    <w:rsid w:val="000D64D9"/>
    <w:rsid w:val="000D6C4B"/>
    <w:rsid w:val="000E452F"/>
    <w:rsid w:val="000F2894"/>
    <w:rsid w:val="001001EE"/>
    <w:rsid w:val="00100D92"/>
    <w:rsid w:val="00107193"/>
    <w:rsid w:val="00110E01"/>
    <w:rsid w:val="00110E86"/>
    <w:rsid w:val="00110F7B"/>
    <w:rsid w:val="001278AF"/>
    <w:rsid w:val="0013303E"/>
    <w:rsid w:val="0014384F"/>
    <w:rsid w:val="00145A75"/>
    <w:rsid w:val="00154853"/>
    <w:rsid w:val="0015755B"/>
    <w:rsid w:val="001658BB"/>
    <w:rsid w:val="001672C5"/>
    <w:rsid w:val="00180A09"/>
    <w:rsid w:val="001839C3"/>
    <w:rsid w:val="0018435C"/>
    <w:rsid w:val="00196588"/>
    <w:rsid w:val="00197764"/>
    <w:rsid w:val="001B0C83"/>
    <w:rsid w:val="001B1585"/>
    <w:rsid w:val="001C2FB3"/>
    <w:rsid w:val="001C33AE"/>
    <w:rsid w:val="001D291F"/>
    <w:rsid w:val="001D40F5"/>
    <w:rsid w:val="001E3EB4"/>
    <w:rsid w:val="001E6406"/>
    <w:rsid w:val="001E7FA2"/>
    <w:rsid w:val="001F1EB2"/>
    <w:rsid w:val="001F2DE3"/>
    <w:rsid w:val="00206A30"/>
    <w:rsid w:val="00216FD8"/>
    <w:rsid w:val="00217328"/>
    <w:rsid w:val="00236BAC"/>
    <w:rsid w:val="002432E7"/>
    <w:rsid w:val="00253DDD"/>
    <w:rsid w:val="002668D3"/>
    <w:rsid w:val="0027506D"/>
    <w:rsid w:val="00277F24"/>
    <w:rsid w:val="0028263C"/>
    <w:rsid w:val="0028306D"/>
    <w:rsid w:val="0028783D"/>
    <w:rsid w:val="002959CB"/>
    <w:rsid w:val="002A35AB"/>
    <w:rsid w:val="002A47B1"/>
    <w:rsid w:val="002A62E7"/>
    <w:rsid w:val="002B797A"/>
    <w:rsid w:val="002C6B11"/>
    <w:rsid w:val="002D35B7"/>
    <w:rsid w:val="002D6D49"/>
    <w:rsid w:val="002E374E"/>
    <w:rsid w:val="002E3FA6"/>
    <w:rsid w:val="002E571E"/>
    <w:rsid w:val="002E5B76"/>
    <w:rsid w:val="002E6011"/>
    <w:rsid w:val="002E6BC0"/>
    <w:rsid w:val="002F1CE4"/>
    <w:rsid w:val="002F4466"/>
    <w:rsid w:val="002F4B1D"/>
    <w:rsid w:val="00303903"/>
    <w:rsid w:val="00303D17"/>
    <w:rsid w:val="00303D19"/>
    <w:rsid w:val="00304A04"/>
    <w:rsid w:val="00305ED9"/>
    <w:rsid w:val="0031238D"/>
    <w:rsid w:val="00316087"/>
    <w:rsid w:val="00321294"/>
    <w:rsid w:val="0032270F"/>
    <w:rsid w:val="003247C7"/>
    <w:rsid w:val="003269D5"/>
    <w:rsid w:val="00336B4B"/>
    <w:rsid w:val="0034019A"/>
    <w:rsid w:val="003403A1"/>
    <w:rsid w:val="003537B6"/>
    <w:rsid w:val="00362B7E"/>
    <w:rsid w:val="00363D7C"/>
    <w:rsid w:val="00370C37"/>
    <w:rsid w:val="003722CA"/>
    <w:rsid w:val="0037287D"/>
    <w:rsid w:val="00377F08"/>
    <w:rsid w:val="00383508"/>
    <w:rsid w:val="00396BA8"/>
    <w:rsid w:val="003A6BE8"/>
    <w:rsid w:val="003B16CA"/>
    <w:rsid w:val="003C2B5F"/>
    <w:rsid w:val="003C5A38"/>
    <w:rsid w:val="003D0AC2"/>
    <w:rsid w:val="003D0ED9"/>
    <w:rsid w:val="003D6E1B"/>
    <w:rsid w:val="003F3742"/>
    <w:rsid w:val="004205C4"/>
    <w:rsid w:val="0043029B"/>
    <w:rsid w:val="004378F3"/>
    <w:rsid w:val="00440CA7"/>
    <w:rsid w:val="004413E5"/>
    <w:rsid w:val="004451D6"/>
    <w:rsid w:val="0044575B"/>
    <w:rsid w:val="00456D78"/>
    <w:rsid w:val="004672AD"/>
    <w:rsid w:val="00472527"/>
    <w:rsid w:val="004776AD"/>
    <w:rsid w:val="004820D3"/>
    <w:rsid w:val="00492FA4"/>
    <w:rsid w:val="004A76AF"/>
    <w:rsid w:val="004A7D30"/>
    <w:rsid w:val="004B12A1"/>
    <w:rsid w:val="004B3C0F"/>
    <w:rsid w:val="004C175A"/>
    <w:rsid w:val="004C78FD"/>
    <w:rsid w:val="004D4E3C"/>
    <w:rsid w:val="004D6103"/>
    <w:rsid w:val="004D69AC"/>
    <w:rsid w:val="004E5909"/>
    <w:rsid w:val="004E7045"/>
    <w:rsid w:val="004E7342"/>
    <w:rsid w:val="004F502E"/>
    <w:rsid w:val="004F55B6"/>
    <w:rsid w:val="004F5A15"/>
    <w:rsid w:val="00502E19"/>
    <w:rsid w:val="005035E4"/>
    <w:rsid w:val="00505B2A"/>
    <w:rsid w:val="00516C22"/>
    <w:rsid w:val="0052034C"/>
    <w:rsid w:val="005367DA"/>
    <w:rsid w:val="00540F03"/>
    <w:rsid w:val="005439D7"/>
    <w:rsid w:val="005576EE"/>
    <w:rsid w:val="00561DF9"/>
    <w:rsid w:val="00562BFE"/>
    <w:rsid w:val="00562EC7"/>
    <w:rsid w:val="00571174"/>
    <w:rsid w:val="00574F5D"/>
    <w:rsid w:val="00583AD3"/>
    <w:rsid w:val="00583DA2"/>
    <w:rsid w:val="005863A1"/>
    <w:rsid w:val="00587D80"/>
    <w:rsid w:val="00591EDA"/>
    <w:rsid w:val="00594FEA"/>
    <w:rsid w:val="005A0D39"/>
    <w:rsid w:val="005A0FAE"/>
    <w:rsid w:val="005A2F9D"/>
    <w:rsid w:val="005A3311"/>
    <w:rsid w:val="005C4C0F"/>
    <w:rsid w:val="005C50D7"/>
    <w:rsid w:val="005C6C01"/>
    <w:rsid w:val="005D34F2"/>
    <w:rsid w:val="005D4DEF"/>
    <w:rsid w:val="005D5656"/>
    <w:rsid w:val="005D69FD"/>
    <w:rsid w:val="005E1D71"/>
    <w:rsid w:val="005F2771"/>
    <w:rsid w:val="005F70AC"/>
    <w:rsid w:val="00602559"/>
    <w:rsid w:val="00606A06"/>
    <w:rsid w:val="0061299F"/>
    <w:rsid w:val="0062704D"/>
    <w:rsid w:val="00634D85"/>
    <w:rsid w:val="00635C8C"/>
    <w:rsid w:val="006361E4"/>
    <w:rsid w:val="00644DBF"/>
    <w:rsid w:val="00655053"/>
    <w:rsid w:val="00665A87"/>
    <w:rsid w:val="00676D6E"/>
    <w:rsid w:val="006808C8"/>
    <w:rsid w:val="00684E00"/>
    <w:rsid w:val="00687714"/>
    <w:rsid w:val="00692FC3"/>
    <w:rsid w:val="00697353"/>
    <w:rsid w:val="006A25A0"/>
    <w:rsid w:val="006A4C99"/>
    <w:rsid w:val="006A74E5"/>
    <w:rsid w:val="006B2EA3"/>
    <w:rsid w:val="006C3BE4"/>
    <w:rsid w:val="006D6323"/>
    <w:rsid w:val="006F3C52"/>
    <w:rsid w:val="007030E0"/>
    <w:rsid w:val="007042FA"/>
    <w:rsid w:val="00707629"/>
    <w:rsid w:val="00716325"/>
    <w:rsid w:val="0071641B"/>
    <w:rsid w:val="00721D63"/>
    <w:rsid w:val="00723C48"/>
    <w:rsid w:val="00725FC7"/>
    <w:rsid w:val="007309E7"/>
    <w:rsid w:val="007379B6"/>
    <w:rsid w:val="0074779D"/>
    <w:rsid w:val="00750884"/>
    <w:rsid w:val="00754BB2"/>
    <w:rsid w:val="007657A2"/>
    <w:rsid w:val="007666C1"/>
    <w:rsid w:val="00766BF5"/>
    <w:rsid w:val="0077118F"/>
    <w:rsid w:val="007769F5"/>
    <w:rsid w:val="007801A1"/>
    <w:rsid w:val="00782C75"/>
    <w:rsid w:val="00795B54"/>
    <w:rsid w:val="007A12A0"/>
    <w:rsid w:val="007B0C68"/>
    <w:rsid w:val="007B654C"/>
    <w:rsid w:val="007B6766"/>
    <w:rsid w:val="007B6C70"/>
    <w:rsid w:val="007B796B"/>
    <w:rsid w:val="007D0567"/>
    <w:rsid w:val="007D0784"/>
    <w:rsid w:val="007D6C7D"/>
    <w:rsid w:val="007E091A"/>
    <w:rsid w:val="007E7A8C"/>
    <w:rsid w:val="007F34CA"/>
    <w:rsid w:val="00812A21"/>
    <w:rsid w:val="008329BD"/>
    <w:rsid w:val="008330E4"/>
    <w:rsid w:val="00836630"/>
    <w:rsid w:val="00850146"/>
    <w:rsid w:val="00855E65"/>
    <w:rsid w:val="00871A8C"/>
    <w:rsid w:val="00873D3F"/>
    <w:rsid w:val="00881FE7"/>
    <w:rsid w:val="0088456F"/>
    <w:rsid w:val="00885455"/>
    <w:rsid w:val="00885D30"/>
    <w:rsid w:val="008969B4"/>
    <w:rsid w:val="008972B7"/>
    <w:rsid w:val="008A6316"/>
    <w:rsid w:val="008B1AEA"/>
    <w:rsid w:val="008B2D01"/>
    <w:rsid w:val="008C61FF"/>
    <w:rsid w:val="008C7E08"/>
    <w:rsid w:val="008D0ACB"/>
    <w:rsid w:val="008E1D02"/>
    <w:rsid w:val="008E462E"/>
    <w:rsid w:val="008E763C"/>
    <w:rsid w:val="008F47ED"/>
    <w:rsid w:val="009060E5"/>
    <w:rsid w:val="00911D66"/>
    <w:rsid w:val="00914146"/>
    <w:rsid w:val="00914666"/>
    <w:rsid w:val="00927A24"/>
    <w:rsid w:val="009334AB"/>
    <w:rsid w:val="009353B8"/>
    <w:rsid w:val="00940E00"/>
    <w:rsid w:val="00944F5E"/>
    <w:rsid w:val="00946017"/>
    <w:rsid w:val="00954CA4"/>
    <w:rsid w:val="0096782C"/>
    <w:rsid w:val="00975116"/>
    <w:rsid w:val="0098214C"/>
    <w:rsid w:val="009840C1"/>
    <w:rsid w:val="0099054C"/>
    <w:rsid w:val="0099450A"/>
    <w:rsid w:val="00996D06"/>
    <w:rsid w:val="009B6C4C"/>
    <w:rsid w:val="009B7650"/>
    <w:rsid w:val="009C259F"/>
    <w:rsid w:val="009C4196"/>
    <w:rsid w:val="009D011C"/>
    <w:rsid w:val="009D738E"/>
    <w:rsid w:val="009D7667"/>
    <w:rsid w:val="009E33F6"/>
    <w:rsid w:val="009E6778"/>
    <w:rsid w:val="009F2E56"/>
    <w:rsid w:val="009F4233"/>
    <w:rsid w:val="009F569D"/>
    <w:rsid w:val="00A06268"/>
    <w:rsid w:val="00A144ED"/>
    <w:rsid w:val="00A1555B"/>
    <w:rsid w:val="00A219AF"/>
    <w:rsid w:val="00A23BC1"/>
    <w:rsid w:val="00A276BC"/>
    <w:rsid w:val="00A35774"/>
    <w:rsid w:val="00A374B4"/>
    <w:rsid w:val="00A4220A"/>
    <w:rsid w:val="00A547D2"/>
    <w:rsid w:val="00A56B71"/>
    <w:rsid w:val="00A608E2"/>
    <w:rsid w:val="00A678F7"/>
    <w:rsid w:val="00A86826"/>
    <w:rsid w:val="00A915AF"/>
    <w:rsid w:val="00AA06FD"/>
    <w:rsid w:val="00AB7D92"/>
    <w:rsid w:val="00AC09C2"/>
    <w:rsid w:val="00AC140D"/>
    <w:rsid w:val="00AC1DB1"/>
    <w:rsid w:val="00AC2229"/>
    <w:rsid w:val="00AC3623"/>
    <w:rsid w:val="00AC4FF4"/>
    <w:rsid w:val="00AC764A"/>
    <w:rsid w:val="00AD1A64"/>
    <w:rsid w:val="00AF1247"/>
    <w:rsid w:val="00AF3469"/>
    <w:rsid w:val="00B279F8"/>
    <w:rsid w:val="00B3682C"/>
    <w:rsid w:val="00B41BE2"/>
    <w:rsid w:val="00B4441B"/>
    <w:rsid w:val="00B64AA8"/>
    <w:rsid w:val="00B80D02"/>
    <w:rsid w:val="00B816D1"/>
    <w:rsid w:val="00B826F4"/>
    <w:rsid w:val="00B91867"/>
    <w:rsid w:val="00B9777F"/>
    <w:rsid w:val="00BA37DE"/>
    <w:rsid w:val="00BA68ED"/>
    <w:rsid w:val="00BA7920"/>
    <w:rsid w:val="00BB26F8"/>
    <w:rsid w:val="00BB66EA"/>
    <w:rsid w:val="00BC4881"/>
    <w:rsid w:val="00BF1D98"/>
    <w:rsid w:val="00BF2834"/>
    <w:rsid w:val="00BF3504"/>
    <w:rsid w:val="00BF66E4"/>
    <w:rsid w:val="00C02EFA"/>
    <w:rsid w:val="00C0350A"/>
    <w:rsid w:val="00C07449"/>
    <w:rsid w:val="00C104D6"/>
    <w:rsid w:val="00C21B95"/>
    <w:rsid w:val="00C37192"/>
    <w:rsid w:val="00C51FCA"/>
    <w:rsid w:val="00C65925"/>
    <w:rsid w:val="00C81418"/>
    <w:rsid w:val="00C8142C"/>
    <w:rsid w:val="00C86DDC"/>
    <w:rsid w:val="00C87398"/>
    <w:rsid w:val="00C87C2D"/>
    <w:rsid w:val="00C93F60"/>
    <w:rsid w:val="00CA6873"/>
    <w:rsid w:val="00CB6EE7"/>
    <w:rsid w:val="00CC0834"/>
    <w:rsid w:val="00CD118F"/>
    <w:rsid w:val="00CD2805"/>
    <w:rsid w:val="00CD3094"/>
    <w:rsid w:val="00CE02CE"/>
    <w:rsid w:val="00CF32A8"/>
    <w:rsid w:val="00CF32FC"/>
    <w:rsid w:val="00CF60DF"/>
    <w:rsid w:val="00D151F3"/>
    <w:rsid w:val="00D175DF"/>
    <w:rsid w:val="00D2386C"/>
    <w:rsid w:val="00D24F17"/>
    <w:rsid w:val="00D311A8"/>
    <w:rsid w:val="00D6104E"/>
    <w:rsid w:val="00D627ED"/>
    <w:rsid w:val="00D74900"/>
    <w:rsid w:val="00D8371A"/>
    <w:rsid w:val="00DA3E74"/>
    <w:rsid w:val="00DA44AC"/>
    <w:rsid w:val="00DA616C"/>
    <w:rsid w:val="00DC1BB3"/>
    <w:rsid w:val="00DE4DA6"/>
    <w:rsid w:val="00DF4B71"/>
    <w:rsid w:val="00E06F30"/>
    <w:rsid w:val="00E14113"/>
    <w:rsid w:val="00E2685E"/>
    <w:rsid w:val="00E26A46"/>
    <w:rsid w:val="00E30AD7"/>
    <w:rsid w:val="00E338B6"/>
    <w:rsid w:val="00E3667E"/>
    <w:rsid w:val="00E448ED"/>
    <w:rsid w:val="00E4675F"/>
    <w:rsid w:val="00E4711B"/>
    <w:rsid w:val="00E57DB0"/>
    <w:rsid w:val="00E61FDB"/>
    <w:rsid w:val="00E63899"/>
    <w:rsid w:val="00E67893"/>
    <w:rsid w:val="00E842F5"/>
    <w:rsid w:val="00E92BF6"/>
    <w:rsid w:val="00EA3BC6"/>
    <w:rsid w:val="00EB20F1"/>
    <w:rsid w:val="00EC0103"/>
    <w:rsid w:val="00EC5702"/>
    <w:rsid w:val="00EC5D44"/>
    <w:rsid w:val="00EC6525"/>
    <w:rsid w:val="00ED352E"/>
    <w:rsid w:val="00ED48D4"/>
    <w:rsid w:val="00ED5390"/>
    <w:rsid w:val="00EE30BD"/>
    <w:rsid w:val="00EE7711"/>
    <w:rsid w:val="00EF5338"/>
    <w:rsid w:val="00F032B4"/>
    <w:rsid w:val="00F04510"/>
    <w:rsid w:val="00F05DF5"/>
    <w:rsid w:val="00F11F3D"/>
    <w:rsid w:val="00F23F87"/>
    <w:rsid w:val="00F65FD6"/>
    <w:rsid w:val="00F66623"/>
    <w:rsid w:val="00F66D65"/>
    <w:rsid w:val="00F729A7"/>
    <w:rsid w:val="00F74143"/>
    <w:rsid w:val="00F7576A"/>
    <w:rsid w:val="00F844BF"/>
    <w:rsid w:val="00F855A8"/>
    <w:rsid w:val="00F90D03"/>
    <w:rsid w:val="00F93D66"/>
    <w:rsid w:val="00FA15C3"/>
    <w:rsid w:val="00FA7741"/>
    <w:rsid w:val="00FB0A4A"/>
    <w:rsid w:val="00FB7766"/>
    <w:rsid w:val="00FB7B9A"/>
    <w:rsid w:val="00FC4AE3"/>
    <w:rsid w:val="00FC6196"/>
    <w:rsid w:val="00FC6A64"/>
    <w:rsid w:val="00FD78E5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5E"/>
    <w:pPr>
      <w:widowControl w:val="0"/>
      <w:jc w:val="both"/>
    </w:pPr>
    <w:rPr>
      <w:rFonts w:ascii="Calibri" w:hAnsi="Calibri"/>
    </w:rPr>
  </w:style>
  <w:style w:type="paragraph" w:styleId="1">
    <w:name w:val="heading 1"/>
    <w:basedOn w:val="a"/>
    <w:link w:val="1Char"/>
    <w:uiPriority w:val="99"/>
    <w:qFormat/>
    <w:rsid w:val="00502E19"/>
    <w:pPr>
      <w:widowControl/>
      <w:spacing w:line="360" w:lineRule="auto"/>
      <w:jc w:val="center"/>
      <w:outlineLvl w:val="0"/>
    </w:pPr>
    <w:rPr>
      <w:rFonts w:ascii="宋体" w:hAnsi="宋体"/>
      <w:b/>
      <w:bCs/>
      <w:color w:val="333333"/>
      <w:kern w:val="36"/>
      <w:sz w:val="36"/>
      <w:szCs w:val="48"/>
    </w:rPr>
  </w:style>
  <w:style w:type="paragraph" w:styleId="2">
    <w:name w:val="heading 2"/>
    <w:basedOn w:val="a"/>
    <w:next w:val="a"/>
    <w:link w:val="2Char"/>
    <w:uiPriority w:val="99"/>
    <w:qFormat/>
    <w:rsid w:val="00AC1DB1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502E19"/>
    <w:rPr>
      <w:rFonts w:ascii="宋体" w:eastAsia="宋体" w:cs="Times New Roman"/>
      <w:b/>
      <w:bCs/>
      <w:color w:val="333333"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9"/>
    <w:locked/>
    <w:rsid w:val="00AC1DB1"/>
    <w:rPr>
      <w:rFonts w:ascii="Cambria" w:eastAsia="宋体" w:hAnsi="Cambria" w:cs="Times New Roman"/>
      <w:b/>
      <w:bCs/>
      <w:kern w:val="2"/>
      <w:sz w:val="32"/>
      <w:szCs w:val="32"/>
    </w:rPr>
  </w:style>
  <w:style w:type="paragraph" w:customStyle="1" w:styleId="a3">
    <w:name w:val="标准"/>
    <w:basedOn w:val="a"/>
    <w:uiPriority w:val="99"/>
    <w:rsid w:val="00AC09C2"/>
    <w:pPr>
      <w:adjustRightInd w:val="0"/>
      <w:spacing w:before="120" w:after="120" w:line="312" w:lineRule="atLeast"/>
    </w:pPr>
    <w:rPr>
      <w:rFonts w:ascii="宋体" w:hAnsi="Times New Roman"/>
      <w:kern w:val="0"/>
      <w:szCs w:val="20"/>
    </w:rPr>
  </w:style>
  <w:style w:type="character" w:styleId="a4">
    <w:name w:val="Hyperlink"/>
    <w:basedOn w:val="a0"/>
    <w:uiPriority w:val="99"/>
    <w:rsid w:val="00AC09C2"/>
    <w:rPr>
      <w:rFonts w:cs="Times New Roman"/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rsid w:val="00AC09C2"/>
    <w:rPr>
      <w:rFonts w:cs="Times New Roman"/>
      <w:color w:val="262626"/>
      <w:sz w:val="18"/>
      <w:szCs w:val="18"/>
      <w:u w:val="none"/>
    </w:rPr>
  </w:style>
  <w:style w:type="paragraph" w:styleId="a6">
    <w:name w:val="footer"/>
    <w:basedOn w:val="a"/>
    <w:link w:val="Char"/>
    <w:uiPriority w:val="99"/>
    <w:rsid w:val="00F93D66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">
    <w:name w:val="页脚 Char"/>
    <w:basedOn w:val="a0"/>
    <w:link w:val="a6"/>
    <w:uiPriority w:val="99"/>
    <w:locked/>
    <w:rsid w:val="00F93D66"/>
    <w:rPr>
      <w:rFonts w:cs="Times New Roman"/>
      <w:kern w:val="2"/>
      <w:sz w:val="18"/>
      <w:szCs w:val="18"/>
    </w:rPr>
  </w:style>
  <w:style w:type="paragraph" w:styleId="10">
    <w:name w:val="toc 1"/>
    <w:basedOn w:val="a"/>
    <w:next w:val="a"/>
    <w:autoRedefine/>
    <w:uiPriority w:val="99"/>
    <w:rsid w:val="00492FA4"/>
    <w:pPr>
      <w:tabs>
        <w:tab w:val="right" w:leader="dot" w:pos="8302"/>
      </w:tabs>
      <w:adjustRightInd w:val="0"/>
      <w:snapToGrid w:val="0"/>
      <w:spacing w:line="480" w:lineRule="auto"/>
    </w:pPr>
  </w:style>
  <w:style w:type="paragraph" w:styleId="a7">
    <w:name w:val="header"/>
    <w:basedOn w:val="a"/>
    <w:link w:val="Char0"/>
    <w:uiPriority w:val="99"/>
    <w:rsid w:val="005A0D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locked/>
    <w:rsid w:val="005A0D39"/>
    <w:rPr>
      <w:rFonts w:ascii="Calibri" w:eastAsia="宋体" w:hAnsi="Calibri" w:cs="Times New Roman"/>
      <w:kern w:val="2"/>
      <w:sz w:val="18"/>
      <w:szCs w:val="18"/>
    </w:rPr>
  </w:style>
  <w:style w:type="paragraph" w:styleId="a8">
    <w:name w:val="Balloon Text"/>
    <w:basedOn w:val="a"/>
    <w:link w:val="Char1"/>
    <w:uiPriority w:val="99"/>
    <w:semiHidden/>
    <w:rsid w:val="000B430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locked/>
    <w:rsid w:val="000B430E"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List Paragraph"/>
    <w:basedOn w:val="a"/>
    <w:uiPriority w:val="99"/>
    <w:qFormat/>
    <w:rsid w:val="004B3C0F"/>
    <w:pPr>
      <w:ind w:firstLineChars="200" w:firstLine="420"/>
    </w:pPr>
  </w:style>
  <w:style w:type="paragraph" w:styleId="aa">
    <w:name w:val="Date"/>
    <w:basedOn w:val="a"/>
    <w:next w:val="a"/>
    <w:link w:val="Char2"/>
    <w:uiPriority w:val="99"/>
    <w:rsid w:val="00ED5390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locked/>
    <w:rsid w:val="007801A1"/>
    <w:rPr>
      <w:rFonts w:ascii="Calibri" w:hAnsi="Calibri" w:cs="Times New Roman"/>
    </w:rPr>
  </w:style>
  <w:style w:type="table" w:styleId="ab">
    <w:name w:val="Table Grid"/>
    <w:basedOn w:val="a1"/>
    <w:uiPriority w:val="99"/>
    <w:locked/>
    <w:rsid w:val="00ED5390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next w:val="a"/>
    <w:link w:val="Char3"/>
    <w:qFormat/>
    <w:locked/>
    <w:rsid w:val="002432E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3">
    <w:name w:val="标题 Char"/>
    <w:basedOn w:val="a0"/>
    <w:link w:val="ac"/>
    <w:rsid w:val="002432E7"/>
    <w:rPr>
      <w:rFonts w:ascii="Cambria" w:hAnsi="Cambria"/>
      <w:b/>
      <w:bCs/>
      <w:sz w:val="32"/>
      <w:szCs w:val="32"/>
    </w:rPr>
  </w:style>
  <w:style w:type="paragraph" w:customStyle="1" w:styleId="Char4">
    <w:name w:val="Char"/>
    <w:basedOn w:val="a"/>
    <w:rsid w:val="00BF3504"/>
    <w:pPr>
      <w:snapToGrid w:val="0"/>
      <w:spacing w:line="360" w:lineRule="auto"/>
      <w:ind w:firstLineChars="200" w:firstLine="200"/>
    </w:pPr>
    <w:rPr>
      <w:rFonts w:ascii="Times New Roman" w:eastAsia="仿宋_GB2312" w:hAnsi="Times New Roman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634D8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5E"/>
    <w:pPr>
      <w:widowControl w:val="0"/>
      <w:jc w:val="both"/>
    </w:pPr>
    <w:rPr>
      <w:rFonts w:ascii="Calibri" w:hAnsi="Calibri"/>
    </w:rPr>
  </w:style>
  <w:style w:type="paragraph" w:styleId="1">
    <w:name w:val="heading 1"/>
    <w:basedOn w:val="a"/>
    <w:link w:val="1Char"/>
    <w:uiPriority w:val="99"/>
    <w:qFormat/>
    <w:rsid w:val="00502E19"/>
    <w:pPr>
      <w:widowControl/>
      <w:spacing w:line="360" w:lineRule="auto"/>
      <w:jc w:val="center"/>
      <w:outlineLvl w:val="0"/>
    </w:pPr>
    <w:rPr>
      <w:rFonts w:ascii="宋体" w:hAnsi="宋体"/>
      <w:b/>
      <w:bCs/>
      <w:color w:val="333333"/>
      <w:kern w:val="36"/>
      <w:sz w:val="36"/>
      <w:szCs w:val="48"/>
    </w:rPr>
  </w:style>
  <w:style w:type="paragraph" w:styleId="2">
    <w:name w:val="heading 2"/>
    <w:basedOn w:val="a"/>
    <w:next w:val="a"/>
    <w:link w:val="2Char"/>
    <w:uiPriority w:val="99"/>
    <w:qFormat/>
    <w:rsid w:val="00AC1DB1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502E19"/>
    <w:rPr>
      <w:rFonts w:ascii="宋体" w:eastAsia="宋体" w:cs="Times New Roman"/>
      <w:b/>
      <w:bCs/>
      <w:color w:val="333333"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9"/>
    <w:locked/>
    <w:rsid w:val="00AC1DB1"/>
    <w:rPr>
      <w:rFonts w:ascii="Cambria" w:eastAsia="宋体" w:hAnsi="Cambria" w:cs="Times New Roman"/>
      <w:b/>
      <w:bCs/>
      <w:kern w:val="2"/>
      <w:sz w:val="32"/>
      <w:szCs w:val="32"/>
    </w:rPr>
  </w:style>
  <w:style w:type="paragraph" w:customStyle="1" w:styleId="a3">
    <w:name w:val="标准"/>
    <w:basedOn w:val="a"/>
    <w:uiPriority w:val="99"/>
    <w:rsid w:val="00AC09C2"/>
    <w:pPr>
      <w:adjustRightInd w:val="0"/>
      <w:spacing w:before="120" w:after="120" w:line="312" w:lineRule="atLeast"/>
    </w:pPr>
    <w:rPr>
      <w:rFonts w:ascii="宋体" w:hAnsi="Times New Roman"/>
      <w:kern w:val="0"/>
      <w:szCs w:val="20"/>
    </w:rPr>
  </w:style>
  <w:style w:type="character" w:styleId="a4">
    <w:name w:val="Hyperlink"/>
    <w:basedOn w:val="a0"/>
    <w:uiPriority w:val="99"/>
    <w:rsid w:val="00AC09C2"/>
    <w:rPr>
      <w:rFonts w:cs="Times New Roman"/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rsid w:val="00AC09C2"/>
    <w:rPr>
      <w:rFonts w:cs="Times New Roman"/>
      <w:color w:val="262626"/>
      <w:sz w:val="18"/>
      <w:szCs w:val="18"/>
      <w:u w:val="none"/>
    </w:rPr>
  </w:style>
  <w:style w:type="paragraph" w:styleId="a6">
    <w:name w:val="footer"/>
    <w:basedOn w:val="a"/>
    <w:link w:val="Char"/>
    <w:uiPriority w:val="99"/>
    <w:rsid w:val="00F93D66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">
    <w:name w:val="页脚 Char"/>
    <w:basedOn w:val="a0"/>
    <w:link w:val="a6"/>
    <w:uiPriority w:val="99"/>
    <w:locked/>
    <w:rsid w:val="00F93D66"/>
    <w:rPr>
      <w:rFonts w:cs="Times New Roman"/>
      <w:kern w:val="2"/>
      <w:sz w:val="18"/>
      <w:szCs w:val="18"/>
    </w:rPr>
  </w:style>
  <w:style w:type="paragraph" w:styleId="10">
    <w:name w:val="toc 1"/>
    <w:basedOn w:val="a"/>
    <w:next w:val="a"/>
    <w:autoRedefine/>
    <w:uiPriority w:val="99"/>
    <w:rsid w:val="00492FA4"/>
    <w:pPr>
      <w:tabs>
        <w:tab w:val="right" w:leader="dot" w:pos="8302"/>
      </w:tabs>
      <w:adjustRightInd w:val="0"/>
      <w:snapToGrid w:val="0"/>
      <w:spacing w:line="480" w:lineRule="auto"/>
    </w:pPr>
  </w:style>
  <w:style w:type="paragraph" w:styleId="a7">
    <w:name w:val="header"/>
    <w:basedOn w:val="a"/>
    <w:link w:val="Char0"/>
    <w:uiPriority w:val="99"/>
    <w:rsid w:val="005A0D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locked/>
    <w:rsid w:val="005A0D39"/>
    <w:rPr>
      <w:rFonts w:ascii="Calibri" w:eastAsia="宋体" w:hAnsi="Calibri" w:cs="Times New Roman"/>
      <w:kern w:val="2"/>
      <w:sz w:val="18"/>
      <w:szCs w:val="18"/>
    </w:rPr>
  </w:style>
  <w:style w:type="paragraph" w:styleId="a8">
    <w:name w:val="Balloon Text"/>
    <w:basedOn w:val="a"/>
    <w:link w:val="Char1"/>
    <w:uiPriority w:val="99"/>
    <w:semiHidden/>
    <w:rsid w:val="000B430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locked/>
    <w:rsid w:val="000B430E"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List Paragraph"/>
    <w:basedOn w:val="a"/>
    <w:uiPriority w:val="99"/>
    <w:qFormat/>
    <w:rsid w:val="004B3C0F"/>
    <w:pPr>
      <w:ind w:firstLineChars="200" w:firstLine="420"/>
    </w:pPr>
  </w:style>
  <w:style w:type="paragraph" w:styleId="aa">
    <w:name w:val="Date"/>
    <w:basedOn w:val="a"/>
    <w:next w:val="a"/>
    <w:link w:val="Char2"/>
    <w:uiPriority w:val="99"/>
    <w:rsid w:val="00ED5390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locked/>
    <w:rsid w:val="007801A1"/>
    <w:rPr>
      <w:rFonts w:ascii="Calibri" w:hAnsi="Calibri" w:cs="Times New Roman"/>
    </w:rPr>
  </w:style>
  <w:style w:type="table" w:styleId="ab">
    <w:name w:val="Table Grid"/>
    <w:basedOn w:val="a1"/>
    <w:uiPriority w:val="99"/>
    <w:locked/>
    <w:rsid w:val="00ED5390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</Template>
  <TotalTime>187</TotalTime>
  <Pages>2</Pages>
  <Words>50</Words>
  <Characters>286</Characters>
  <Application>Microsoft Office Word</Application>
  <DocSecurity>0</DocSecurity>
  <Lines>2</Lines>
  <Paragraphs>1</Paragraphs>
  <ScaleCrop>false</ScaleCrop>
  <Company>Lenovo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38</cp:revision>
  <cp:lastPrinted>2018-07-03T08:35:00Z</cp:lastPrinted>
  <dcterms:created xsi:type="dcterms:W3CDTF">2017-09-07T10:17:00Z</dcterms:created>
  <dcterms:modified xsi:type="dcterms:W3CDTF">2018-07-04T00:51:00Z</dcterms:modified>
</cp:coreProperties>
</file>