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5E" w:rsidRPr="006A4C99" w:rsidRDefault="00944F5E" w:rsidP="00944F5E">
      <w:pPr>
        <w:spacing w:line="360" w:lineRule="auto"/>
        <w:rPr>
          <w:rFonts w:ascii="宋体"/>
          <w:b/>
          <w:bCs/>
          <w:color w:val="000000" w:themeColor="text1"/>
          <w:sz w:val="24"/>
          <w:szCs w:val="24"/>
        </w:rPr>
      </w:pP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 w:rsidR="00DA3E74">
        <w:rPr>
          <w:rFonts w:ascii="宋体" w:hAnsi="宋体" w:hint="eastAsia"/>
          <w:b/>
          <w:bCs/>
          <w:color w:val="000000" w:themeColor="text1"/>
          <w:sz w:val="24"/>
          <w:szCs w:val="24"/>
        </w:rPr>
        <w:t>1</w:t>
      </w: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944F5E" w:rsidRPr="006A4C99" w:rsidRDefault="00944F5E" w:rsidP="00944F5E">
      <w:pPr>
        <w:jc w:val="center"/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</w:pPr>
      <w:r w:rsidRPr="006A4C99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泰州学院教师进企业锻炼申请表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1"/>
        <w:gridCol w:w="268"/>
        <w:gridCol w:w="868"/>
        <w:gridCol w:w="1723"/>
        <w:gridCol w:w="1179"/>
        <w:gridCol w:w="240"/>
        <w:gridCol w:w="1235"/>
        <w:gridCol w:w="218"/>
        <w:gridCol w:w="1256"/>
      </w:tblGrid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1.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教师基本信息</w:t>
            </w:r>
          </w:p>
        </w:tc>
      </w:tr>
      <w:tr w:rsidR="00944F5E" w:rsidRPr="006A4C99" w:rsidTr="00C73A6A">
        <w:trPr>
          <w:jc w:val="center"/>
        </w:trPr>
        <w:tc>
          <w:tcPr>
            <w:tcW w:w="1541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姓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136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学历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/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1419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称</w:t>
            </w:r>
          </w:p>
        </w:tc>
        <w:tc>
          <w:tcPr>
            <w:tcW w:w="1256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1541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136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proofErr w:type="gramStart"/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现专业</w:t>
            </w:r>
            <w:proofErr w:type="gramEnd"/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方向</w:t>
            </w:r>
          </w:p>
        </w:tc>
        <w:tc>
          <w:tcPr>
            <w:tcW w:w="1419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256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2.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企业基本信息</w:t>
            </w:r>
          </w:p>
        </w:tc>
      </w:tr>
      <w:tr w:rsidR="00944F5E" w:rsidRPr="006A4C99" w:rsidTr="00C73A6A">
        <w:trPr>
          <w:jc w:val="center"/>
        </w:trPr>
        <w:tc>
          <w:tcPr>
            <w:tcW w:w="1809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企业名称</w:t>
            </w:r>
          </w:p>
        </w:tc>
        <w:tc>
          <w:tcPr>
            <w:tcW w:w="6719" w:type="dxa"/>
            <w:gridSpan w:val="7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1809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企业地址</w:t>
            </w:r>
          </w:p>
        </w:tc>
        <w:tc>
          <w:tcPr>
            <w:tcW w:w="6719" w:type="dxa"/>
            <w:gridSpan w:val="7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1809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企业联系人</w:t>
            </w:r>
          </w:p>
        </w:tc>
        <w:tc>
          <w:tcPr>
            <w:tcW w:w="868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联系人职务</w:t>
            </w:r>
          </w:p>
        </w:tc>
        <w:tc>
          <w:tcPr>
            <w:tcW w:w="1179" w:type="dxa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办公电话</w:t>
            </w:r>
          </w:p>
        </w:tc>
        <w:tc>
          <w:tcPr>
            <w:tcW w:w="1474" w:type="dxa"/>
            <w:gridSpan w:val="2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1809" w:type="dxa"/>
            <w:gridSpan w:val="2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企业简介</w:t>
            </w:r>
          </w:p>
        </w:tc>
        <w:tc>
          <w:tcPr>
            <w:tcW w:w="6719" w:type="dxa"/>
            <w:gridSpan w:val="7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3.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教师进企业实践方式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numPr>
                <w:ilvl w:val="0"/>
                <w:numId w:val="1"/>
              </w:numPr>
              <w:ind w:left="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技术挂职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技术兼职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□科研顾问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专业实践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4.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教师进企业实践时间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ind w:firstLineChars="400" w:firstLine="96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—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5.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教师进企业实践锻炼岗位及内容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6.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教师进企业实践锻炼预期成果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ind w:firstLineChars="200" w:firstLine="480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7.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二级学院意见：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7D0784" w:rsidRPr="006A4C99" w:rsidRDefault="007D0784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  <w:u w:val="single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负责人签字（盖章）：</w:t>
            </w: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lastRenderedPageBreak/>
              <w:t>8.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企业意见：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ind w:firstLineChars="250" w:firstLine="60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同意接受该同志到我单位实践锻炼，拟安排工作岗位或从事工作项目为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     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  <w:p w:rsidR="00944F5E" w:rsidRPr="006A4C99" w:rsidRDefault="00944F5E" w:rsidP="00C73A6A">
            <w:pPr>
              <w:ind w:firstLineChars="1813" w:firstLine="4351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ind w:firstLineChars="950" w:firstLine="2280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ind w:firstLineChars="950" w:firstLine="228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企业相关部门负责人签字（盖章）：</w:t>
            </w:r>
          </w:p>
          <w:p w:rsidR="00944F5E" w:rsidRPr="006A4C99" w:rsidRDefault="00944F5E" w:rsidP="00C73A6A">
            <w:pPr>
              <w:ind w:firstLineChars="1813" w:firstLine="4351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9.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学校意见：</w:t>
            </w:r>
          </w:p>
        </w:tc>
      </w:tr>
      <w:tr w:rsidR="00944F5E" w:rsidRPr="006A4C99" w:rsidTr="00C73A6A">
        <w:trPr>
          <w:trHeight w:val="2203"/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</w:p>
          <w:p w:rsidR="00944F5E" w:rsidRPr="006A4C99" w:rsidRDefault="00944F5E" w:rsidP="00C73A6A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ind w:firstLineChars="1800" w:firstLine="43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签字（盖章）：</w:t>
            </w: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10.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944F5E" w:rsidRPr="006A4C99" w:rsidTr="00C73A6A">
        <w:trPr>
          <w:jc w:val="center"/>
        </w:trPr>
        <w:tc>
          <w:tcPr>
            <w:tcW w:w="8528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BF3504" w:rsidRPr="006A4C99" w:rsidTr="00C73A6A">
        <w:trPr>
          <w:jc w:val="center"/>
        </w:trPr>
        <w:tc>
          <w:tcPr>
            <w:tcW w:w="8528" w:type="dxa"/>
            <w:gridSpan w:val="9"/>
          </w:tcPr>
          <w:p w:rsidR="00BF3504" w:rsidRPr="006A4C99" w:rsidRDefault="00BF3504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</w:tbl>
    <w:p w:rsidR="00BF3504" w:rsidRPr="00B816D1" w:rsidRDefault="00944F5E" w:rsidP="008736C2">
      <w:pPr>
        <w:ind w:firstLineChars="100" w:firstLine="240"/>
      </w:pPr>
      <w:r w:rsidRPr="006A4C99">
        <w:rPr>
          <w:rFonts w:ascii="宋体" w:hAnsi="宋体" w:hint="eastAsia"/>
          <w:color w:val="000000" w:themeColor="text1"/>
          <w:sz w:val="24"/>
          <w:szCs w:val="24"/>
        </w:rPr>
        <w:t>注：</w:t>
      </w:r>
      <w:r w:rsidRPr="006A4C99">
        <w:rPr>
          <w:rFonts w:ascii="宋体" w:hAnsi="宋体"/>
          <w:color w:val="000000" w:themeColor="text1"/>
          <w:sz w:val="24"/>
          <w:szCs w:val="24"/>
        </w:rPr>
        <w:t>A4</w:t>
      </w:r>
      <w:r w:rsidR="00A219AF">
        <w:rPr>
          <w:rFonts w:ascii="宋体" w:hAnsi="宋体" w:hint="eastAsia"/>
          <w:color w:val="000000" w:themeColor="text1"/>
          <w:sz w:val="24"/>
          <w:szCs w:val="24"/>
        </w:rPr>
        <w:t>双</w:t>
      </w:r>
      <w:r w:rsidRPr="006A4C99">
        <w:rPr>
          <w:rFonts w:ascii="宋体" w:hAnsi="宋体" w:hint="eastAsia"/>
          <w:color w:val="000000" w:themeColor="text1"/>
          <w:sz w:val="24"/>
          <w:szCs w:val="24"/>
        </w:rPr>
        <w:t>面打印</w:t>
      </w:r>
      <w:bookmarkStart w:id="0" w:name="_GoBack"/>
      <w:bookmarkEnd w:id="0"/>
    </w:p>
    <w:sectPr w:rsidR="00BF3504" w:rsidRPr="00B816D1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F4" w:rsidRDefault="00DD57F4" w:rsidP="005A0D39">
      <w:r>
        <w:separator/>
      </w:r>
    </w:p>
  </w:endnote>
  <w:endnote w:type="continuationSeparator" w:id="0">
    <w:p w:rsidR="00DD57F4" w:rsidRDefault="00DD57F4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F4" w:rsidRDefault="00DD57F4" w:rsidP="005A0D39">
      <w:r>
        <w:separator/>
      </w:r>
    </w:p>
  </w:footnote>
  <w:footnote w:type="continuationSeparator" w:id="0">
    <w:p w:rsidR="00DD57F4" w:rsidRDefault="00DD57F4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6C2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D57F4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44BF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188</TotalTime>
  <Pages>2</Pages>
  <Words>94</Words>
  <Characters>542</Characters>
  <Application>Microsoft Office Word</Application>
  <DocSecurity>0</DocSecurity>
  <Lines>4</Lines>
  <Paragraphs>1</Paragraphs>
  <ScaleCrop>false</ScaleCrop>
  <Company>Lenovo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2018-07-04T00:48:00Z</dcterms:modified>
</cp:coreProperties>
</file>