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74" w:rsidRPr="006A4C99" w:rsidRDefault="00DA3E74" w:rsidP="00571DA6">
      <w:pPr>
        <w:ind w:firstLineChars="100" w:firstLine="241"/>
        <w:rPr>
          <w:rFonts w:ascii="宋体"/>
          <w:color w:val="000000" w:themeColor="text1"/>
          <w:sz w:val="24"/>
          <w:szCs w:val="24"/>
        </w:rPr>
      </w:pP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附件</w:t>
      </w: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2</w:t>
      </w:r>
      <w:r w:rsidRPr="006A4C99"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</w:p>
    <w:p w:rsidR="00DA3E74" w:rsidRPr="006A4C99" w:rsidRDefault="00DA3E74" w:rsidP="00DA3E74">
      <w:pPr>
        <w:spacing w:afterLines="50" w:after="156" w:line="360" w:lineRule="auto"/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</w:pPr>
      <w:r w:rsidRPr="006A4C99">
        <w:rPr>
          <w:rFonts w:ascii="宋体" w:hAnsi="宋体"/>
          <w:b/>
          <w:bCs/>
          <w:color w:val="000000" w:themeColor="text1"/>
          <w:sz w:val="24"/>
          <w:szCs w:val="24"/>
        </w:rPr>
        <w:t xml:space="preserve">        </w:t>
      </w:r>
      <w:r w:rsidRPr="006A4C99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“泰州学院教师进企业实践锻炼”协议书</w:t>
      </w:r>
      <w:r w:rsidRPr="006A4C99">
        <w:rPr>
          <w:rFonts w:ascii="宋体" w:hAnsi="宋体"/>
          <w:b/>
          <w:bCs/>
          <w:color w:val="000000" w:themeColor="text1"/>
          <w:sz w:val="30"/>
          <w:szCs w:val="30"/>
        </w:rPr>
        <w:t xml:space="preserve"> </w:t>
      </w:r>
      <w:r>
        <w:rPr>
          <w:rFonts w:ascii="宋体" w:hAnsi="宋体" w:hint="eastAsia"/>
          <w:b/>
          <w:bCs/>
          <w:color w:val="000000" w:themeColor="text1"/>
          <w:sz w:val="30"/>
          <w:szCs w:val="30"/>
        </w:rPr>
        <w:t xml:space="preserve">   </w:t>
      </w:r>
      <w:r w:rsidRPr="006A4C99"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  <w:t xml:space="preserve"> </w:t>
      </w:r>
      <w:r w:rsidRPr="006A4C99">
        <w:rPr>
          <w:rFonts w:ascii="华文中宋" w:eastAsia="华文中宋" w:hAnsi="华文中宋" w:hint="eastAsia"/>
          <w:bCs/>
          <w:color w:val="000000" w:themeColor="text1"/>
          <w:sz w:val="24"/>
          <w:szCs w:val="24"/>
        </w:rPr>
        <w:t>编号：</w:t>
      </w:r>
      <w:r w:rsidRPr="006A4C99">
        <w:rPr>
          <w:rFonts w:ascii="华文中宋" w:eastAsia="华文中宋" w:hAnsi="华文中宋"/>
          <w:bCs/>
          <w:color w:val="000000" w:themeColor="text1"/>
          <w:sz w:val="24"/>
          <w:szCs w:val="24"/>
        </w:rPr>
        <w:t xml:space="preserve">  </w:t>
      </w:r>
      <w:r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493"/>
        <w:gridCol w:w="1038"/>
        <w:gridCol w:w="546"/>
        <w:gridCol w:w="1434"/>
        <w:gridCol w:w="142"/>
        <w:gridCol w:w="902"/>
        <w:gridCol w:w="254"/>
        <w:gridCol w:w="812"/>
        <w:gridCol w:w="68"/>
        <w:gridCol w:w="833"/>
        <w:gridCol w:w="1350"/>
      </w:tblGrid>
      <w:tr w:rsidR="00DA3E74" w:rsidRPr="006A4C99" w:rsidTr="007A2D6D">
        <w:trPr>
          <w:cantSplit/>
        </w:trPr>
        <w:tc>
          <w:tcPr>
            <w:tcW w:w="2187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甲方</w:t>
            </w:r>
          </w:p>
        </w:tc>
        <w:tc>
          <w:tcPr>
            <w:tcW w:w="6341" w:type="dxa"/>
            <w:gridSpan w:val="9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泰州学院</w:t>
            </w:r>
          </w:p>
        </w:tc>
      </w:tr>
      <w:tr w:rsidR="00DA3E74" w:rsidRPr="006A4C99" w:rsidTr="007A2D6D">
        <w:trPr>
          <w:cantSplit/>
        </w:trPr>
        <w:tc>
          <w:tcPr>
            <w:tcW w:w="2187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联系地址</w:t>
            </w:r>
          </w:p>
        </w:tc>
        <w:tc>
          <w:tcPr>
            <w:tcW w:w="4090" w:type="dxa"/>
            <w:gridSpan w:val="6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邮编</w:t>
            </w:r>
          </w:p>
        </w:tc>
        <w:tc>
          <w:tcPr>
            <w:tcW w:w="1350" w:type="dxa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</w:trPr>
        <w:tc>
          <w:tcPr>
            <w:tcW w:w="1149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3018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063" w:type="dxa"/>
            <w:gridSpan w:val="4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</w:trPr>
        <w:tc>
          <w:tcPr>
            <w:tcW w:w="2187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乙方</w:t>
            </w:r>
          </w:p>
        </w:tc>
        <w:tc>
          <w:tcPr>
            <w:tcW w:w="6341" w:type="dxa"/>
            <w:gridSpan w:val="9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</w:trPr>
        <w:tc>
          <w:tcPr>
            <w:tcW w:w="2187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联系地址</w:t>
            </w:r>
          </w:p>
        </w:tc>
        <w:tc>
          <w:tcPr>
            <w:tcW w:w="4090" w:type="dxa"/>
            <w:gridSpan w:val="6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邮编</w:t>
            </w:r>
          </w:p>
        </w:tc>
        <w:tc>
          <w:tcPr>
            <w:tcW w:w="1350" w:type="dxa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</w:trPr>
        <w:tc>
          <w:tcPr>
            <w:tcW w:w="1149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3018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063" w:type="dxa"/>
            <w:gridSpan w:val="4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c>
          <w:tcPr>
            <w:tcW w:w="2187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聘任教师姓名</w:t>
            </w:r>
          </w:p>
        </w:tc>
        <w:tc>
          <w:tcPr>
            <w:tcW w:w="1980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98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所在学院</w:t>
            </w:r>
          </w:p>
        </w:tc>
        <w:tc>
          <w:tcPr>
            <w:tcW w:w="3063" w:type="dxa"/>
            <w:gridSpan w:val="4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c>
          <w:tcPr>
            <w:tcW w:w="2187" w:type="dxa"/>
            <w:gridSpan w:val="3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教师联系电话</w:t>
            </w:r>
          </w:p>
        </w:tc>
        <w:tc>
          <w:tcPr>
            <w:tcW w:w="1980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  <w:gridSpan w:val="5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在企业工作时间</w:t>
            </w:r>
          </w:p>
        </w:tc>
        <w:tc>
          <w:tcPr>
            <w:tcW w:w="2183" w:type="dxa"/>
            <w:gridSpan w:val="2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  <w:trHeight w:val="798"/>
        </w:trPr>
        <w:tc>
          <w:tcPr>
            <w:tcW w:w="2187" w:type="dxa"/>
            <w:gridSpan w:val="3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进企业方式</w:t>
            </w:r>
          </w:p>
        </w:tc>
        <w:tc>
          <w:tcPr>
            <w:tcW w:w="3024" w:type="dxa"/>
            <w:gridSpan w:val="4"/>
            <w:vAlign w:val="center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技术挂职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技术兼职</w:t>
            </w: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科研顾问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□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专业实践</w:t>
            </w:r>
          </w:p>
        </w:tc>
        <w:tc>
          <w:tcPr>
            <w:tcW w:w="1134" w:type="dxa"/>
            <w:gridSpan w:val="3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起止</w:t>
            </w:r>
          </w:p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时间</w:t>
            </w:r>
          </w:p>
        </w:tc>
        <w:tc>
          <w:tcPr>
            <w:tcW w:w="2183" w:type="dxa"/>
            <w:gridSpan w:val="2"/>
            <w:vAlign w:val="center"/>
          </w:tcPr>
          <w:p w:rsidR="00DA3E74" w:rsidRPr="006A4C99" w:rsidRDefault="00DA3E74" w:rsidP="007A2D6D">
            <w:pPr>
              <w:spacing w:line="360" w:lineRule="auto"/>
              <w:ind w:leftChars="150" w:left="315" w:firstLineChars="100" w:firstLine="24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日～</w:t>
            </w:r>
          </w:p>
          <w:p w:rsidR="00DA3E74" w:rsidRPr="006A4C99" w:rsidRDefault="00DA3E74" w:rsidP="007A2D6D">
            <w:pPr>
              <w:spacing w:line="360" w:lineRule="auto"/>
              <w:ind w:leftChars="100" w:left="330" w:hangingChars="50" w:hanging="12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DA3E74" w:rsidRPr="006A4C99" w:rsidTr="007A2D6D">
        <w:trPr>
          <w:cantSplit/>
          <w:trHeight w:val="1053"/>
        </w:trPr>
        <w:tc>
          <w:tcPr>
            <w:tcW w:w="8528" w:type="dxa"/>
            <w:gridSpan w:val="12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教师在企业的主要工作：</w:t>
            </w: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</w:trPr>
        <w:tc>
          <w:tcPr>
            <w:tcW w:w="2733" w:type="dxa"/>
            <w:gridSpan w:val="4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企业给教师提供的条件</w:t>
            </w:r>
          </w:p>
        </w:tc>
        <w:tc>
          <w:tcPr>
            <w:tcW w:w="5795" w:type="dxa"/>
            <w:gridSpan w:val="8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  <w:trHeight w:val="855"/>
        </w:trPr>
        <w:tc>
          <w:tcPr>
            <w:tcW w:w="2733" w:type="dxa"/>
            <w:gridSpan w:val="4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其它需说明的问题</w:t>
            </w:r>
          </w:p>
        </w:tc>
        <w:tc>
          <w:tcPr>
            <w:tcW w:w="5795" w:type="dxa"/>
            <w:gridSpan w:val="8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A3E74" w:rsidRPr="006A4C99" w:rsidTr="007A2D6D">
        <w:trPr>
          <w:cantSplit/>
          <w:trHeight w:val="1772"/>
        </w:trPr>
        <w:tc>
          <w:tcPr>
            <w:tcW w:w="656" w:type="dxa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教师意见</w:t>
            </w:r>
          </w:p>
        </w:tc>
        <w:tc>
          <w:tcPr>
            <w:tcW w:w="3653" w:type="dxa"/>
            <w:gridSpan w:val="5"/>
            <w:vAlign w:val="center"/>
          </w:tcPr>
          <w:p w:rsidR="00DA3E74" w:rsidRPr="006A4C99" w:rsidRDefault="00DA3E74" w:rsidP="007A2D6D">
            <w:pPr>
              <w:spacing w:line="360" w:lineRule="auto"/>
              <w:ind w:firstLineChars="200" w:firstLine="480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ind w:firstLineChars="200" w:firstLine="480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ind w:firstLineChars="200" w:firstLine="480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本人签名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>:</w:t>
            </w:r>
          </w:p>
          <w:p w:rsidR="00DA3E74" w:rsidRPr="006A4C99" w:rsidRDefault="00DA3E74" w:rsidP="007A2D6D">
            <w:pPr>
              <w:spacing w:line="360" w:lineRule="auto"/>
              <w:ind w:firstLineChars="800" w:firstLine="192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902" w:type="dxa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所在学院意见</w:t>
            </w:r>
          </w:p>
        </w:tc>
        <w:tc>
          <w:tcPr>
            <w:tcW w:w="3317" w:type="dxa"/>
            <w:gridSpan w:val="5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ind w:firstLineChars="800" w:firstLine="1920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（盖章）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</w:t>
            </w:r>
          </w:p>
          <w:p w:rsidR="00DA3E74" w:rsidRPr="006A4C99" w:rsidRDefault="00DA3E74" w:rsidP="007A2D6D">
            <w:pPr>
              <w:spacing w:line="360" w:lineRule="auto"/>
              <w:ind w:firstLineChars="750" w:firstLine="180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DA3E74" w:rsidRPr="006A4C99" w:rsidTr="007A2D6D">
        <w:trPr>
          <w:cantSplit/>
          <w:trHeight w:val="1840"/>
        </w:trPr>
        <w:tc>
          <w:tcPr>
            <w:tcW w:w="656" w:type="dxa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企业意见</w:t>
            </w:r>
          </w:p>
        </w:tc>
        <w:tc>
          <w:tcPr>
            <w:tcW w:w="3653" w:type="dxa"/>
            <w:gridSpan w:val="5"/>
            <w:vAlign w:val="center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ind w:firstLineChars="1000" w:firstLine="240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（盖章）</w:t>
            </w:r>
          </w:p>
          <w:p w:rsidR="00DA3E74" w:rsidRPr="006A4C99" w:rsidRDefault="00DA3E74" w:rsidP="007A2D6D">
            <w:pPr>
              <w:spacing w:line="360" w:lineRule="auto"/>
              <w:ind w:firstLineChars="800" w:firstLine="192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902" w:type="dxa"/>
            <w:vAlign w:val="center"/>
          </w:tcPr>
          <w:p w:rsidR="00DA3E74" w:rsidRPr="006A4C99" w:rsidRDefault="00DA3E74" w:rsidP="007A2D6D">
            <w:pPr>
              <w:spacing w:line="360" w:lineRule="auto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学校意见</w:t>
            </w:r>
          </w:p>
        </w:tc>
        <w:tc>
          <w:tcPr>
            <w:tcW w:w="3317" w:type="dxa"/>
            <w:gridSpan w:val="5"/>
            <w:vAlign w:val="center"/>
          </w:tcPr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rPr>
                <w:rFonts w:ascii="宋体"/>
                <w:color w:val="000000" w:themeColor="text1"/>
                <w:sz w:val="24"/>
                <w:szCs w:val="24"/>
              </w:rPr>
            </w:pPr>
          </w:p>
          <w:p w:rsidR="00DA3E74" w:rsidRPr="006A4C99" w:rsidRDefault="00DA3E74" w:rsidP="007A2D6D">
            <w:pPr>
              <w:spacing w:line="360" w:lineRule="auto"/>
              <w:ind w:firstLineChars="800" w:firstLine="192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（盖章）</w:t>
            </w:r>
          </w:p>
          <w:p w:rsidR="00DA3E74" w:rsidRPr="006A4C99" w:rsidRDefault="00DA3E74" w:rsidP="007A2D6D">
            <w:pPr>
              <w:spacing w:line="360" w:lineRule="auto"/>
              <w:ind w:firstLineChars="700" w:firstLine="1680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月</w:t>
            </w:r>
            <w:r w:rsidRPr="006A4C99">
              <w:rPr>
                <w:rFonts w:ascii="宋体" w:hAnsi="宋体"/>
                <w:color w:val="000000" w:themeColor="text1"/>
                <w:sz w:val="24"/>
                <w:szCs w:val="24"/>
              </w:rPr>
              <w:t xml:space="preserve">  </w:t>
            </w:r>
            <w:r w:rsidRPr="006A4C9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:rsidR="00DA3E74" w:rsidRDefault="00DA3E74" w:rsidP="00DA3E74"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</w:rPr>
      </w:pPr>
      <w:bookmarkStart w:id="0" w:name="_GoBack"/>
      <w:bookmarkEnd w:id="0"/>
      <w:r w:rsidRPr="006A4C99">
        <w:rPr>
          <w:rFonts w:ascii="宋体" w:hAnsi="宋体" w:hint="eastAsia"/>
          <w:color w:val="000000" w:themeColor="text1"/>
          <w:sz w:val="24"/>
          <w:szCs w:val="24"/>
        </w:rPr>
        <w:t>注：本表一式四份，学校、企业、所在学院及教师各持一份。</w:t>
      </w:r>
    </w:p>
    <w:sectPr w:rsidR="00DA3E74" w:rsidSect="003C5A38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FA2" w:rsidRDefault="00F82FA2" w:rsidP="005A0D39">
      <w:r>
        <w:separator/>
      </w:r>
    </w:p>
  </w:endnote>
  <w:endnote w:type="continuationSeparator" w:id="0">
    <w:p w:rsidR="00F82FA2" w:rsidRDefault="00F82FA2" w:rsidP="005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1A" w:rsidRDefault="007E09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FA2" w:rsidRDefault="00F82FA2" w:rsidP="005A0D39">
      <w:r>
        <w:separator/>
      </w:r>
    </w:p>
  </w:footnote>
  <w:footnote w:type="continuationSeparator" w:id="0">
    <w:p w:rsidR="00F82FA2" w:rsidRDefault="00F82FA2" w:rsidP="005A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D9B"/>
    <w:multiLevelType w:val="hybridMultilevel"/>
    <w:tmpl w:val="CD18A2BC"/>
    <w:lvl w:ilvl="0" w:tplc="B71E9550">
      <w:numFmt w:val="bullet"/>
      <w:lvlText w:val="□"/>
      <w:lvlJc w:val="left"/>
      <w:pPr>
        <w:ind w:left="705" w:hanging="360"/>
      </w:pPr>
      <w:rPr>
        <w:rFonts w:ascii="宋体" w:eastAsia="宋体" w:hAnsi="宋体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">
    <w:nsid w:val="4F23444B"/>
    <w:multiLevelType w:val="hybridMultilevel"/>
    <w:tmpl w:val="1CE6EE3E"/>
    <w:lvl w:ilvl="0" w:tplc="E9EEF1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FF47BA7"/>
    <w:multiLevelType w:val="hybridMultilevel"/>
    <w:tmpl w:val="5742E7E4"/>
    <w:lvl w:ilvl="0" w:tplc="9148FD98">
      <w:start w:val="1"/>
      <w:numFmt w:val="japaneseCounting"/>
      <w:lvlText w:val="%1、"/>
      <w:lvlJc w:val="left"/>
      <w:pPr>
        <w:ind w:left="992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">
    <w:nsid w:val="701772D6"/>
    <w:multiLevelType w:val="hybridMultilevel"/>
    <w:tmpl w:val="6554D892"/>
    <w:lvl w:ilvl="0" w:tplc="C2ACC0B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F5E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4BEF"/>
    <w:rsid w:val="0007556F"/>
    <w:rsid w:val="0008025B"/>
    <w:rsid w:val="0008380E"/>
    <w:rsid w:val="0009223B"/>
    <w:rsid w:val="00092C83"/>
    <w:rsid w:val="00096082"/>
    <w:rsid w:val="00096BE2"/>
    <w:rsid w:val="000B0706"/>
    <w:rsid w:val="000B354F"/>
    <w:rsid w:val="000B430E"/>
    <w:rsid w:val="000B47CD"/>
    <w:rsid w:val="000B6305"/>
    <w:rsid w:val="000C7AE3"/>
    <w:rsid w:val="000D64D9"/>
    <w:rsid w:val="000D6C4B"/>
    <w:rsid w:val="000E452F"/>
    <w:rsid w:val="000F2894"/>
    <w:rsid w:val="001001EE"/>
    <w:rsid w:val="00100D92"/>
    <w:rsid w:val="00107193"/>
    <w:rsid w:val="00110E01"/>
    <w:rsid w:val="00110E86"/>
    <w:rsid w:val="00110F7B"/>
    <w:rsid w:val="001278AF"/>
    <w:rsid w:val="0013303E"/>
    <w:rsid w:val="0014384F"/>
    <w:rsid w:val="00145A75"/>
    <w:rsid w:val="00154853"/>
    <w:rsid w:val="0015755B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2FB3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17328"/>
    <w:rsid w:val="00236BAC"/>
    <w:rsid w:val="002432E7"/>
    <w:rsid w:val="00253DDD"/>
    <w:rsid w:val="002668D3"/>
    <w:rsid w:val="0027506D"/>
    <w:rsid w:val="00277F24"/>
    <w:rsid w:val="0028263C"/>
    <w:rsid w:val="0028306D"/>
    <w:rsid w:val="0028783D"/>
    <w:rsid w:val="002959CB"/>
    <w:rsid w:val="002A35AB"/>
    <w:rsid w:val="002A47B1"/>
    <w:rsid w:val="002A62E7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2B7E"/>
    <w:rsid w:val="00363D7C"/>
    <w:rsid w:val="00370C37"/>
    <w:rsid w:val="003722CA"/>
    <w:rsid w:val="0037287D"/>
    <w:rsid w:val="00383508"/>
    <w:rsid w:val="00396BA8"/>
    <w:rsid w:val="003A6BE8"/>
    <w:rsid w:val="003B16CA"/>
    <w:rsid w:val="003C2B5F"/>
    <w:rsid w:val="003C5A38"/>
    <w:rsid w:val="003D0AC2"/>
    <w:rsid w:val="003D0ED9"/>
    <w:rsid w:val="003D6E1B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A76AF"/>
    <w:rsid w:val="004A7D30"/>
    <w:rsid w:val="004B12A1"/>
    <w:rsid w:val="004B3C0F"/>
    <w:rsid w:val="004C175A"/>
    <w:rsid w:val="004C78FD"/>
    <w:rsid w:val="004D4E3C"/>
    <w:rsid w:val="004D6103"/>
    <w:rsid w:val="004D69AC"/>
    <w:rsid w:val="004E5909"/>
    <w:rsid w:val="004E7045"/>
    <w:rsid w:val="004E7342"/>
    <w:rsid w:val="004F502E"/>
    <w:rsid w:val="004F55B6"/>
    <w:rsid w:val="004F5A15"/>
    <w:rsid w:val="00502E19"/>
    <w:rsid w:val="005035E4"/>
    <w:rsid w:val="00505B2A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1DA6"/>
    <w:rsid w:val="00574F5D"/>
    <w:rsid w:val="00583AD3"/>
    <w:rsid w:val="00583DA2"/>
    <w:rsid w:val="005863A1"/>
    <w:rsid w:val="00587D80"/>
    <w:rsid w:val="00591EDA"/>
    <w:rsid w:val="00594FEA"/>
    <w:rsid w:val="005A0D39"/>
    <w:rsid w:val="005A0FAE"/>
    <w:rsid w:val="005A2F9D"/>
    <w:rsid w:val="005A3311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06A06"/>
    <w:rsid w:val="0061299F"/>
    <w:rsid w:val="0062704D"/>
    <w:rsid w:val="00634D85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2FC3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42FA"/>
    <w:rsid w:val="00707629"/>
    <w:rsid w:val="00716325"/>
    <w:rsid w:val="0071641B"/>
    <w:rsid w:val="00721D63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54C"/>
    <w:rsid w:val="007B6766"/>
    <w:rsid w:val="007B6C70"/>
    <w:rsid w:val="007B796B"/>
    <w:rsid w:val="007D0567"/>
    <w:rsid w:val="007D0784"/>
    <w:rsid w:val="007D6C7D"/>
    <w:rsid w:val="007E091A"/>
    <w:rsid w:val="007E7A8C"/>
    <w:rsid w:val="007F34CA"/>
    <w:rsid w:val="00812A21"/>
    <w:rsid w:val="008329BD"/>
    <w:rsid w:val="008330E4"/>
    <w:rsid w:val="00836630"/>
    <w:rsid w:val="00850146"/>
    <w:rsid w:val="00855E65"/>
    <w:rsid w:val="00871A8C"/>
    <w:rsid w:val="00873D3F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334AB"/>
    <w:rsid w:val="009353B8"/>
    <w:rsid w:val="00940E00"/>
    <w:rsid w:val="00944F5E"/>
    <w:rsid w:val="00946017"/>
    <w:rsid w:val="00954CA4"/>
    <w:rsid w:val="0096782C"/>
    <w:rsid w:val="00975116"/>
    <w:rsid w:val="0098214C"/>
    <w:rsid w:val="009840C1"/>
    <w:rsid w:val="0099054C"/>
    <w:rsid w:val="0099450A"/>
    <w:rsid w:val="00996D06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6268"/>
    <w:rsid w:val="00A144ED"/>
    <w:rsid w:val="00A1555B"/>
    <w:rsid w:val="00A219AF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B7D92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B66EA"/>
    <w:rsid w:val="00BC4881"/>
    <w:rsid w:val="00BF1D98"/>
    <w:rsid w:val="00BF2834"/>
    <w:rsid w:val="00BF3504"/>
    <w:rsid w:val="00BF66E4"/>
    <w:rsid w:val="00C02EFA"/>
    <w:rsid w:val="00C0350A"/>
    <w:rsid w:val="00C07449"/>
    <w:rsid w:val="00C104D6"/>
    <w:rsid w:val="00C21B95"/>
    <w:rsid w:val="00C37192"/>
    <w:rsid w:val="00C51FCA"/>
    <w:rsid w:val="00C65925"/>
    <w:rsid w:val="00C81418"/>
    <w:rsid w:val="00C8142C"/>
    <w:rsid w:val="00C86DDC"/>
    <w:rsid w:val="00C87398"/>
    <w:rsid w:val="00C87C2D"/>
    <w:rsid w:val="00C93F60"/>
    <w:rsid w:val="00CA6873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75DF"/>
    <w:rsid w:val="00D2386C"/>
    <w:rsid w:val="00D24F17"/>
    <w:rsid w:val="00D311A8"/>
    <w:rsid w:val="00D6104E"/>
    <w:rsid w:val="00D627ED"/>
    <w:rsid w:val="00D74900"/>
    <w:rsid w:val="00D8371A"/>
    <w:rsid w:val="00DA3E74"/>
    <w:rsid w:val="00DA44AC"/>
    <w:rsid w:val="00DA616C"/>
    <w:rsid w:val="00DC1BB3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57DB0"/>
    <w:rsid w:val="00E61FDB"/>
    <w:rsid w:val="00E63899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4143"/>
    <w:rsid w:val="00F7576A"/>
    <w:rsid w:val="00F82FA2"/>
    <w:rsid w:val="00F844BF"/>
    <w:rsid w:val="00F855A8"/>
    <w:rsid w:val="00F90D03"/>
    <w:rsid w:val="00F93D66"/>
    <w:rsid w:val="00FA15C3"/>
    <w:rsid w:val="00FA7741"/>
    <w:rsid w:val="00FB0A4A"/>
    <w:rsid w:val="00FB7766"/>
    <w:rsid w:val="00FB7B9A"/>
    <w:rsid w:val="00FC4AE3"/>
    <w:rsid w:val="00FC6196"/>
    <w:rsid w:val="00FC6A64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3"/>
    <w:qFormat/>
    <w:locked/>
    <w:rsid w:val="002432E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2432E7"/>
    <w:rPr>
      <w:rFonts w:ascii="Cambria" w:hAnsi="Cambria"/>
      <w:b/>
      <w:bCs/>
      <w:sz w:val="32"/>
      <w:szCs w:val="32"/>
    </w:rPr>
  </w:style>
  <w:style w:type="paragraph" w:customStyle="1" w:styleId="Char4">
    <w:name w:val="Char"/>
    <w:basedOn w:val="a"/>
    <w:rsid w:val="00BF3504"/>
    <w:pPr>
      <w:snapToGrid w:val="0"/>
      <w:spacing w:line="360" w:lineRule="auto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34D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188</TotalTime>
  <Pages>1</Pages>
  <Words>52</Words>
  <Characters>298</Characters>
  <Application>Microsoft Office Word</Application>
  <DocSecurity>0</DocSecurity>
  <Lines>2</Lines>
  <Paragraphs>1</Paragraphs>
  <ScaleCrop>false</ScaleCrop>
  <Company>Lenovo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38</cp:revision>
  <cp:lastPrinted>2018-07-03T08:35:00Z</cp:lastPrinted>
  <dcterms:created xsi:type="dcterms:W3CDTF">2017-09-07T10:17:00Z</dcterms:created>
  <dcterms:modified xsi:type="dcterms:W3CDTF">2018-07-04T00:49:00Z</dcterms:modified>
</cp:coreProperties>
</file>