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504" w:rsidRPr="00BF3504" w:rsidRDefault="00BF3504" w:rsidP="00BF3504">
      <w:pPr>
        <w:spacing w:line="360" w:lineRule="auto"/>
        <w:rPr>
          <w:rFonts w:ascii="宋体" w:hAnsi="宋体"/>
          <w:b/>
          <w:bCs/>
          <w:color w:val="000000" w:themeColor="text1"/>
          <w:sz w:val="24"/>
          <w:szCs w:val="24"/>
        </w:rPr>
      </w:pPr>
      <w:r w:rsidRPr="00BF3504">
        <w:rPr>
          <w:rFonts w:ascii="宋体" w:hAnsi="宋体" w:hint="eastAsia"/>
          <w:b/>
          <w:bCs/>
          <w:color w:val="000000" w:themeColor="text1"/>
          <w:sz w:val="24"/>
          <w:szCs w:val="24"/>
        </w:rPr>
        <w:t>附件</w:t>
      </w:r>
      <w:r w:rsidR="00DA3E74">
        <w:rPr>
          <w:rFonts w:ascii="宋体" w:hAnsi="宋体" w:hint="eastAsia"/>
          <w:b/>
          <w:bCs/>
          <w:color w:val="000000" w:themeColor="text1"/>
          <w:sz w:val="24"/>
          <w:szCs w:val="24"/>
        </w:rPr>
        <w:t>5</w:t>
      </w:r>
      <w:r>
        <w:rPr>
          <w:rFonts w:ascii="宋体" w:hAnsi="宋体" w:hint="eastAsia"/>
          <w:b/>
          <w:bCs/>
          <w:color w:val="000000" w:themeColor="text1"/>
          <w:sz w:val="24"/>
          <w:szCs w:val="24"/>
        </w:rPr>
        <w:t>：</w:t>
      </w:r>
    </w:p>
    <w:p w:rsidR="00BF3504" w:rsidRPr="00BF3504" w:rsidRDefault="00D24F17" w:rsidP="00BF3504">
      <w:pPr>
        <w:jc w:val="center"/>
        <w:rPr>
          <w:rFonts w:ascii="华文中宋" w:eastAsia="华文中宋" w:hAnsi="华文中宋"/>
          <w:b/>
          <w:bCs/>
          <w:color w:val="000000" w:themeColor="text1"/>
          <w:sz w:val="30"/>
          <w:szCs w:val="30"/>
        </w:rPr>
      </w:pPr>
      <w:r>
        <w:rPr>
          <w:rFonts w:ascii="华文中宋" w:eastAsia="华文中宋" w:hAnsi="华文中宋" w:hint="eastAsia"/>
          <w:b/>
          <w:bCs/>
          <w:color w:val="000000" w:themeColor="text1"/>
          <w:sz w:val="30"/>
          <w:szCs w:val="30"/>
        </w:rPr>
        <w:t>“</w:t>
      </w:r>
      <w:r w:rsidRPr="00D24F17">
        <w:rPr>
          <w:rFonts w:ascii="华文中宋" w:eastAsia="华文中宋" w:hAnsi="华文中宋" w:hint="eastAsia"/>
          <w:b/>
          <w:bCs/>
          <w:color w:val="000000" w:themeColor="text1"/>
          <w:sz w:val="30"/>
          <w:szCs w:val="30"/>
        </w:rPr>
        <w:t>泰</w:t>
      </w:r>
      <w:r>
        <w:rPr>
          <w:rFonts w:ascii="华文中宋" w:eastAsia="华文中宋" w:hAnsi="华文中宋" w:hint="eastAsia"/>
          <w:b/>
          <w:bCs/>
          <w:color w:val="000000" w:themeColor="text1"/>
          <w:sz w:val="30"/>
          <w:szCs w:val="30"/>
        </w:rPr>
        <w:t>州学院教师进企业实践锻炼”</w:t>
      </w:r>
      <w:r w:rsidR="00BF3504" w:rsidRPr="00BF3504">
        <w:rPr>
          <w:rFonts w:ascii="华文中宋" w:eastAsia="华文中宋" w:hAnsi="华文中宋" w:hint="eastAsia"/>
          <w:b/>
          <w:bCs/>
          <w:color w:val="000000" w:themeColor="text1"/>
          <w:sz w:val="30"/>
          <w:szCs w:val="30"/>
        </w:rPr>
        <w:t>工作周志</w:t>
      </w:r>
    </w:p>
    <w:p w:rsidR="00D24F17" w:rsidRDefault="00D24F17" w:rsidP="00BF3504">
      <w:pPr>
        <w:spacing w:line="360" w:lineRule="auto"/>
        <w:rPr>
          <w:sz w:val="24"/>
        </w:rPr>
      </w:pPr>
    </w:p>
    <w:p w:rsidR="00BF3504" w:rsidRDefault="00BF3504" w:rsidP="00BF3504">
      <w:pPr>
        <w:spacing w:line="360" w:lineRule="auto"/>
        <w:rPr>
          <w:sz w:val="24"/>
        </w:rPr>
      </w:pPr>
      <w:r>
        <w:rPr>
          <w:rFonts w:hint="eastAsia"/>
          <w:sz w:val="24"/>
        </w:rPr>
        <w:t>姓名：</w:t>
      </w:r>
      <w:r>
        <w:rPr>
          <w:rFonts w:hint="eastAsia"/>
          <w:sz w:val="24"/>
        </w:rPr>
        <w:t xml:space="preserve">_____________   </w:t>
      </w:r>
    </w:p>
    <w:p w:rsidR="00BF3504" w:rsidRDefault="00BF3504" w:rsidP="00BF3504">
      <w:pPr>
        <w:spacing w:line="360" w:lineRule="auto"/>
        <w:rPr>
          <w:sz w:val="24"/>
        </w:rPr>
      </w:pPr>
      <w:r>
        <w:rPr>
          <w:rFonts w:hint="eastAsia"/>
          <w:sz w:val="24"/>
        </w:rPr>
        <w:t>工作时间：</w:t>
      </w:r>
      <w:r>
        <w:rPr>
          <w:rFonts w:hint="eastAsia"/>
          <w:sz w:val="24"/>
        </w:rPr>
        <w:t>______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___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___</w:t>
      </w:r>
      <w:r>
        <w:rPr>
          <w:rFonts w:hint="eastAsia"/>
          <w:sz w:val="24"/>
        </w:rPr>
        <w:t>日至</w:t>
      </w:r>
      <w:r>
        <w:rPr>
          <w:rFonts w:hint="eastAsia"/>
          <w:sz w:val="24"/>
        </w:rPr>
        <w:t>______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___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___</w:t>
      </w:r>
      <w:r>
        <w:rPr>
          <w:rFonts w:hint="eastAsia"/>
          <w:sz w:val="24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1080"/>
        <w:gridCol w:w="6336"/>
      </w:tblGrid>
      <w:tr w:rsidR="00BF3504" w:rsidTr="005C7DDB">
        <w:trPr>
          <w:cantSplit/>
          <w:trHeight w:val="617"/>
        </w:trPr>
        <w:tc>
          <w:tcPr>
            <w:tcW w:w="2952" w:type="dxa"/>
            <w:gridSpan w:val="2"/>
            <w:vAlign w:val="center"/>
          </w:tcPr>
          <w:p w:rsidR="00BF3504" w:rsidRDefault="00BF3504" w:rsidP="005C7DD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实践（挂职）锻炼单位</w:t>
            </w:r>
          </w:p>
        </w:tc>
        <w:tc>
          <w:tcPr>
            <w:tcW w:w="6336" w:type="dxa"/>
            <w:vAlign w:val="center"/>
          </w:tcPr>
          <w:p w:rsidR="00BF3504" w:rsidRDefault="00BF3504" w:rsidP="005C7DDB">
            <w:pPr>
              <w:rPr>
                <w:sz w:val="24"/>
              </w:rPr>
            </w:pPr>
          </w:p>
        </w:tc>
      </w:tr>
      <w:tr w:rsidR="00BF3504" w:rsidTr="005C7DDB">
        <w:trPr>
          <w:cantSplit/>
          <w:trHeight w:val="621"/>
        </w:trPr>
        <w:tc>
          <w:tcPr>
            <w:tcW w:w="2952" w:type="dxa"/>
            <w:gridSpan w:val="2"/>
            <w:vAlign w:val="center"/>
          </w:tcPr>
          <w:p w:rsidR="00BF3504" w:rsidRDefault="00BF3504" w:rsidP="005C7DD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实践（挂职）锻炼岗位</w:t>
            </w:r>
          </w:p>
        </w:tc>
        <w:tc>
          <w:tcPr>
            <w:tcW w:w="6336" w:type="dxa"/>
            <w:vAlign w:val="center"/>
          </w:tcPr>
          <w:p w:rsidR="00BF3504" w:rsidRDefault="00BF3504" w:rsidP="005C7DDB">
            <w:pPr>
              <w:rPr>
                <w:sz w:val="24"/>
              </w:rPr>
            </w:pPr>
          </w:p>
        </w:tc>
      </w:tr>
      <w:tr w:rsidR="00BF3504" w:rsidTr="005C7DDB">
        <w:trPr>
          <w:cantSplit/>
          <w:trHeight w:val="3564"/>
        </w:trPr>
        <w:tc>
          <w:tcPr>
            <w:tcW w:w="1872" w:type="dxa"/>
            <w:vAlign w:val="center"/>
          </w:tcPr>
          <w:p w:rsidR="00BF3504" w:rsidRDefault="00BF3504" w:rsidP="005C7DD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本周</w:t>
            </w:r>
          </w:p>
          <w:p w:rsidR="00BF3504" w:rsidRDefault="00BF3504" w:rsidP="005C7DD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工作内容</w:t>
            </w:r>
          </w:p>
        </w:tc>
        <w:tc>
          <w:tcPr>
            <w:tcW w:w="7416" w:type="dxa"/>
            <w:gridSpan w:val="2"/>
            <w:vAlign w:val="center"/>
          </w:tcPr>
          <w:p w:rsidR="00BF3504" w:rsidRDefault="00BF3504" w:rsidP="005C7DDB">
            <w:pPr>
              <w:rPr>
                <w:sz w:val="24"/>
              </w:rPr>
            </w:pPr>
          </w:p>
        </w:tc>
      </w:tr>
      <w:tr w:rsidR="00BF3504" w:rsidTr="005C7DDB">
        <w:trPr>
          <w:cantSplit/>
          <w:trHeight w:val="5584"/>
        </w:trPr>
        <w:tc>
          <w:tcPr>
            <w:tcW w:w="1872" w:type="dxa"/>
            <w:vAlign w:val="center"/>
          </w:tcPr>
          <w:p w:rsidR="00BF3504" w:rsidRDefault="00BF3504" w:rsidP="005C7DD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本周</w:t>
            </w:r>
          </w:p>
          <w:p w:rsidR="00BF3504" w:rsidRDefault="00BF3504" w:rsidP="005C7DD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工作小结</w:t>
            </w:r>
          </w:p>
        </w:tc>
        <w:tc>
          <w:tcPr>
            <w:tcW w:w="7416" w:type="dxa"/>
            <w:gridSpan w:val="2"/>
          </w:tcPr>
          <w:p w:rsidR="00BF3504" w:rsidRDefault="00BF3504" w:rsidP="005C7DDB">
            <w:pPr>
              <w:rPr>
                <w:sz w:val="24"/>
              </w:rPr>
            </w:pPr>
          </w:p>
          <w:p w:rsidR="00BF3504" w:rsidRDefault="00BF3504" w:rsidP="005C7DDB">
            <w:pPr>
              <w:rPr>
                <w:sz w:val="24"/>
              </w:rPr>
            </w:pPr>
          </w:p>
          <w:p w:rsidR="00BF3504" w:rsidRDefault="00BF3504" w:rsidP="005C7DDB">
            <w:pPr>
              <w:rPr>
                <w:sz w:val="24"/>
              </w:rPr>
            </w:pPr>
          </w:p>
          <w:p w:rsidR="00BF3504" w:rsidRDefault="00BF3504" w:rsidP="005C7DDB">
            <w:pPr>
              <w:rPr>
                <w:sz w:val="24"/>
              </w:rPr>
            </w:pPr>
          </w:p>
          <w:p w:rsidR="00BF3504" w:rsidRDefault="00BF3504" w:rsidP="005C7DDB">
            <w:pPr>
              <w:rPr>
                <w:sz w:val="24"/>
              </w:rPr>
            </w:pPr>
          </w:p>
          <w:p w:rsidR="00BF3504" w:rsidRDefault="00BF3504" w:rsidP="005C7DDB">
            <w:pPr>
              <w:rPr>
                <w:sz w:val="24"/>
              </w:rPr>
            </w:pPr>
          </w:p>
          <w:p w:rsidR="00BF3504" w:rsidRDefault="00BF3504" w:rsidP="005C7DDB">
            <w:pPr>
              <w:rPr>
                <w:sz w:val="24"/>
              </w:rPr>
            </w:pPr>
          </w:p>
          <w:p w:rsidR="00BF3504" w:rsidRDefault="00BF3504" w:rsidP="005C7DDB">
            <w:pPr>
              <w:rPr>
                <w:sz w:val="24"/>
              </w:rPr>
            </w:pPr>
          </w:p>
          <w:p w:rsidR="00BF3504" w:rsidRDefault="00BF3504" w:rsidP="005C7DDB">
            <w:pPr>
              <w:rPr>
                <w:sz w:val="24"/>
              </w:rPr>
            </w:pPr>
          </w:p>
          <w:p w:rsidR="00BF3504" w:rsidRDefault="00BF3504" w:rsidP="005C7DDB">
            <w:pPr>
              <w:rPr>
                <w:sz w:val="24"/>
              </w:rPr>
            </w:pPr>
          </w:p>
          <w:p w:rsidR="00BF3504" w:rsidRDefault="00BF3504" w:rsidP="005C7DDB">
            <w:pPr>
              <w:rPr>
                <w:sz w:val="24"/>
              </w:rPr>
            </w:pPr>
          </w:p>
          <w:p w:rsidR="00BF3504" w:rsidRDefault="00BF3504" w:rsidP="005C7DDB">
            <w:pPr>
              <w:rPr>
                <w:sz w:val="24"/>
              </w:rPr>
            </w:pPr>
          </w:p>
          <w:p w:rsidR="00BF3504" w:rsidRDefault="00BF3504" w:rsidP="005C7DDB">
            <w:pPr>
              <w:rPr>
                <w:sz w:val="24"/>
              </w:rPr>
            </w:pPr>
          </w:p>
          <w:p w:rsidR="00BF3504" w:rsidRDefault="00BF3504" w:rsidP="005C7DDB">
            <w:pPr>
              <w:tabs>
                <w:tab w:val="left" w:pos="3312"/>
              </w:tabs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本人签名</w:t>
            </w:r>
            <w:r>
              <w:rPr>
                <w:rFonts w:hint="eastAsia"/>
                <w:sz w:val="24"/>
              </w:rPr>
              <w:t>:</w:t>
            </w:r>
          </w:p>
          <w:p w:rsidR="00BF3504" w:rsidRDefault="00BF3504" w:rsidP="005C7DDB">
            <w:pPr>
              <w:tabs>
                <w:tab w:val="left" w:pos="3312"/>
              </w:tabs>
              <w:rPr>
                <w:sz w:val="24"/>
              </w:rPr>
            </w:pPr>
          </w:p>
          <w:p w:rsidR="00BF3504" w:rsidRDefault="00BF3504" w:rsidP="005C7DD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BF3504" w:rsidRDefault="00BF3504" w:rsidP="00BF3504">
      <w:bookmarkStart w:id="0" w:name="_GoBack"/>
      <w:bookmarkEnd w:id="0"/>
    </w:p>
    <w:sectPr w:rsidR="00BF3504" w:rsidSect="003C5A38">
      <w:footerReference w:type="default" r:id="rId8"/>
      <w:pgSz w:w="11906" w:h="16838"/>
      <w:pgMar w:top="1440" w:right="1797" w:bottom="1440" w:left="179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F69" w:rsidRDefault="00A01F69" w:rsidP="005A0D39">
      <w:r>
        <w:separator/>
      </w:r>
    </w:p>
  </w:endnote>
  <w:endnote w:type="continuationSeparator" w:id="0">
    <w:p w:rsidR="00A01F69" w:rsidRDefault="00A01F69" w:rsidP="005A0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Dotum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91A" w:rsidRDefault="007E091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F69" w:rsidRDefault="00A01F69" w:rsidP="005A0D39">
      <w:r>
        <w:separator/>
      </w:r>
    </w:p>
  </w:footnote>
  <w:footnote w:type="continuationSeparator" w:id="0">
    <w:p w:rsidR="00A01F69" w:rsidRDefault="00A01F69" w:rsidP="005A0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64D9B"/>
    <w:multiLevelType w:val="hybridMultilevel"/>
    <w:tmpl w:val="CD18A2BC"/>
    <w:lvl w:ilvl="0" w:tplc="B71E9550">
      <w:numFmt w:val="bullet"/>
      <w:lvlText w:val="□"/>
      <w:lvlJc w:val="left"/>
      <w:pPr>
        <w:ind w:left="705" w:hanging="360"/>
      </w:pPr>
      <w:rPr>
        <w:rFonts w:ascii="宋体" w:eastAsia="宋体" w:hAnsi="宋体" w:hint="eastAsia"/>
        <w:sz w:val="21"/>
      </w:rPr>
    </w:lvl>
    <w:lvl w:ilvl="1" w:tplc="04090003" w:tentative="1">
      <w:start w:val="1"/>
      <w:numFmt w:val="bullet"/>
      <w:lvlText w:val=""/>
      <w:lvlJc w:val="left"/>
      <w:pPr>
        <w:ind w:left="118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1">
    <w:nsid w:val="4F23444B"/>
    <w:multiLevelType w:val="hybridMultilevel"/>
    <w:tmpl w:val="1CE6EE3E"/>
    <w:lvl w:ilvl="0" w:tplc="E9EEF12E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4FF47BA7"/>
    <w:multiLevelType w:val="hybridMultilevel"/>
    <w:tmpl w:val="5742E7E4"/>
    <w:lvl w:ilvl="0" w:tplc="9148FD98">
      <w:start w:val="1"/>
      <w:numFmt w:val="japaneseCounting"/>
      <w:lvlText w:val="%1、"/>
      <w:lvlJc w:val="left"/>
      <w:pPr>
        <w:ind w:left="992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  <w:rPr>
        <w:rFonts w:cs="Times New Roman"/>
      </w:rPr>
    </w:lvl>
  </w:abstractNum>
  <w:abstractNum w:abstractNumId="3">
    <w:nsid w:val="701772D6"/>
    <w:multiLevelType w:val="hybridMultilevel"/>
    <w:tmpl w:val="6554D892"/>
    <w:lvl w:ilvl="0" w:tplc="C2ACC0BC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44F5E"/>
    <w:rsid w:val="00012E8F"/>
    <w:rsid w:val="0002148A"/>
    <w:rsid w:val="000369AA"/>
    <w:rsid w:val="00040807"/>
    <w:rsid w:val="00041E35"/>
    <w:rsid w:val="000457B5"/>
    <w:rsid w:val="00051099"/>
    <w:rsid w:val="00051661"/>
    <w:rsid w:val="0005644A"/>
    <w:rsid w:val="00056A96"/>
    <w:rsid w:val="000669AB"/>
    <w:rsid w:val="00070D71"/>
    <w:rsid w:val="00071775"/>
    <w:rsid w:val="000719C4"/>
    <w:rsid w:val="00074BEF"/>
    <w:rsid w:val="0007556F"/>
    <w:rsid w:val="0008025B"/>
    <w:rsid w:val="0008380E"/>
    <w:rsid w:val="0009223B"/>
    <w:rsid w:val="00092C83"/>
    <w:rsid w:val="00096082"/>
    <w:rsid w:val="00096BE2"/>
    <w:rsid w:val="000B0706"/>
    <w:rsid w:val="000B354F"/>
    <w:rsid w:val="000B430E"/>
    <w:rsid w:val="000B47CD"/>
    <w:rsid w:val="000B6305"/>
    <w:rsid w:val="000C7AE3"/>
    <w:rsid w:val="000D64D9"/>
    <w:rsid w:val="000D6C4B"/>
    <w:rsid w:val="000E452F"/>
    <w:rsid w:val="000F2894"/>
    <w:rsid w:val="001001EE"/>
    <w:rsid w:val="00100D92"/>
    <w:rsid w:val="00107193"/>
    <w:rsid w:val="00110E01"/>
    <w:rsid w:val="00110E86"/>
    <w:rsid w:val="00110F7B"/>
    <w:rsid w:val="001278AF"/>
    <w:rsid w:val="0013303E"/>
    <w:rsid w:val="0014384F"/>
    <w:rsid w:val="00145A75"/>
    <w:rsid w:val="00154853"/>
    <w:rsid w:val="0015755B"/>
    <w:rsid w:val="001658BB"/>
    <w:rsid w:val="001672C5"/>
    <w:rsid w:val="00180A09"/>
    <w:rsid w:val="001839C3"/>
    <w:rsid w:val="0018435C"/>
    <w:rsid w:val="00196588"/>
    <w:rsid w:val="00197764"/>
    <w:rsid w:val="001B0C83"/>
    <w:rsid w:val="001B1585"/>
    <w:rsid w:val="001C2FB3"/>
    <w:rsid w:val="001C33AE"/>
    <w:rsid w:val="001D291F"/>
    <w:rsid w:val="001D40F5"/>
    <w:rsid w:val="001E3EB4"/>
    <w:rsid w:val="001E6406"/>
    <w:rsid w:val="001E7FA2"/>
    <w:rsid w:val="001F1EB2"/>
    <w:rsid w:val="001F2DE3"/>
    <w:rsid w:val="00206A30"/>
    <w:rsid w:val="00216FD8"/>
    <w:rsid w:val="00217328"/>
    <w:rsid w:val="00236BAC"/>
    <w:rsid w:val="002432E7"/>
    <w:rsid w:val="00253DDD"/>
    <w:rsid w:val="002668D3"/>
    <w:rsid w:val="0027506D"/>
    <w:rsid w:val="00277F24"/>
    <w:rsid w:val="0028263C"/>
    <w:rsid w:val="0028306D"/>
    <w:rsid w:val="0028783D"/>
    <w:rsid w:val="002959CB"/>
    <w:rsid w:val="002A35AB"/>
    <w:rsid w:val="002A47B1"/>
    <w:rsid w:val="002A62E7"/>
    <w:rsid w:val="002B797A"/>
    <w:rsid w:val="002C6B11"/>
    <w:rsid w:val="002D35B7"/>
    <w:rsid w:val="002D6D49"/>
    <w:rsid w:val="002E374E"/>
    <w:rsid w:val="002E3FA6"/>
    <w:rsid w:val="002E571E"/>
    <w:rsid w:val="002E5B76"/>
    <w:rsid w:val="002E6011"/>
    <w:rsid w:val="002E6BC0"/>
    <w:rsid w:val="002F1CE4"/>
    <w:rsid w:val="002F4466"/>
    <w:rsid w:val="002F4B1D"/>
    <w:rsid w:val="00303903"/>
    <w:rsid w:val="00303D17"/>
    <w:rsid w:val="00303D19"/>
    <w:rsid w:val="00304A04"/>
    <w:rsid w:val="00305ED9"/>
    <w:rsid w:val="0031238D"/>
    <w:rsid w:val="00316087"/>
    <w:rsid w:val="00321294"/>
    <w:rsid w:val="0032270F"/>
    <w:rsid w:val="003247C7"/>
    <w:rsid w:val="003269D5"/>
    <w:rsid w:val="00336B4B"/>
    <w:rsid w:val="0034019A"/>
    <w:rsid w:val="003403A1"/>
    <w:rsid w:val="003537B6"/>
    <w:rsid w:val="00362B7E"/>
    <w:rsid w:val="00363D7C"/>
    <w:rsid w:val="00370C37"/>
    <w:rsid w:val="003722CA"/>
    <w:rsid w:val="0037287D"/>
    <w:rsid w:val="00383508"/>
    <w:rsid w:val="00396BA8"/>
    <w:rsid w:val="003A6BE8"/>
    <w:rsid w:val="003B16CA"/>
    <w:rsid w:val="003C2B5F"/>
    <w:rsid w:val="003C5A38"/>
    <w:rsid w:val="003D0AC2"/>
    <w:rsid w:val="003D0ED9"/>
    <w:rsid w:val="003D6E1B"/>
    <w:rsid w:val="003F3742"/>
    <w:rsid w:val="004205C4"/>
    <w:rsid w:val="0043029B"/>
    <w:rsid w:val="004378F3"/>
    <w:rsid w:val="00440CA7"/>
    <w:rsid w:val="004413E5"/>
    <w:rsid w:val="004451D6"/>
    <w:rsid w:val="0044575B"/>
    <w:rsid w:val="00456D78"/>
    <w:rsid w:val="004672AD"/>
    <w:rsid w:val="00472527"/>
    <w:rsid w:val="004776AD"/>
    <w:rsid w:val="004820D3"/>
    <w:rsid w:val="00492FA4"/>
    <w:rsid w:val="004A76AF"/>
    <w:rsid w:val="004A7D30"/>
    <w:rsid w:val="004B12A1"/>
    <w:rsid w:val="004B3C0F"/>
    <w:rsid w:val="004C175A"/>
    <w:rsid w:val="004C78FD"/>
    <w:rsid w:val="004D4E3C"/>
    <w:rsid w:val="004D6103"/>
    <w:rsid w:val="004D69AC"/>
    <w:rsid w:val="004E5909"/>
    <w:rsid w:val="004E7045"/>
    <w:rsid w:val="004E7342"/>
    <w:rsid w:val="004F502E"/>
    <w:rsid w:val="004F55B6"/>
    <w:rsid w:val="004F5A15"/>
    <w:rsid w:val="00502E19"/>
    <w:rsid w:val="005035E4"/>
    <w:rsid w:val="00505B2A"/>
    <w:rsid w:val="00516C22"/>
    <w:rsid w:val="0052034C"/>
    <w:rsid w:val="005367DA"/>
    <w:rsid w:val="00540F03"/>
    <w:rsid w:val="005439D7"/>
    <w:rsid w:val="005576EE"/>
    <w:rsid w:val="00561DF9"/>
    <w:rsid w:val="00562BFE"/>
    <w:rsid w:val="00562EC7"/>
    <w:rsid w:val="00571174"/>
    <w:rsid w:val="00574F5D"/>
    <w:rsid w:val="00583AD3"/>
    <w:rsid w:val="00583DA2"/>
    <w:rsid w:val="005863A1"/>
    <w:rsid w:val="00587D80"/>
    <w:rsid w:val="00591EDA"/>
    <w:rsid w:val="00594FEA"/>
    <w:rsid w:val="005A0D39"/>
    <w:rsid w:val="005A0FAE"/>
    <w:rsid w:val="005A2F9D"/>
    <w:rsid w:val="005A3311"/>
    <w:rsid w:val="005C4C0F"/>
    <w:rsid w:val="005C50D7"/>
    <w:rsid w:val="005C6C01"/>
    <w:rsid w:val="005D34F2"/>
    <w:rsid w:val="005D4DEF"/>
    <w:rsid w:val="005D5656"/>
    <w:rsid w:val="005D69FD"/>
    <w:rsid w:val="005E1D71"/>
    <w:rsid w:val="005F2771"/>
    <w:rsid w:val="005F70AC"/>
    <w:rsid w:val="00602559"/>
    <w:rsid w:val="00606A06"/>
    <w:rsid w:val="0061299F"/>
    <w:rsid w:val="0062704D"/>
    <w:rsid w:val="00634D85"/>
    <w:rsid w:val="00635C8C"/>
    <w:rsid w:val="006361E4"/>
    <w:rsid w:val="00644DBF"/>
    <w:rsid w:val="00655053"/>
    <w:rsid w:val="00665A87"/>
    <w:rsid w:val="00676D6E"/>
    <w:rsid w:val="006808C8"/>
    <w:rsid w:val="00684E00"/>
    <w:rsid w:val="00687714"/>
    <w:rsid w:val="00692FC3"/>
    <w:rsid w:val="00697353"/>
    <w:rsid w:val="006A25A0"/>
    <w:rsid w:val="006A4C99"/>
    <w:rsid w:val="006A74E5"/>
    <w:rsid w:val="006B2EA3"/>
    <w:rsid w:val="006C3BE4"/>
    <w:rsid w:val="006D6323"/>
    <w:rsid w:val="006F3C52"/>
    <w:rsid w:val="007030E0"/>
    <w:rsid w:val="007042FA"/>
    <w:rsid w:val="00707629"/>
    <w:rsid w:val="00716325"/>
    <w:rsid w:val="0071641B"/>
    <w:rsid w:val="00721D63"/>
    <w:rsid w:val="00723C48"/>
    <w:rsid w:val="00725FC7"/>
    <w:rsid w:val="007309E7"/>
    <w:rsid w:val="007379B6"/>
    <w:rsid w:val="0074779D"/>
    <w:rsid w:val="00750884"/>
    <w:rsid w:val="00754BB2"/>
    <w:rsid w:val="007657A2"/>
    <w:rsid w:val="007666C1"/>
    <w:rsid w:val="00766BF5"/>
    <w:rsid w:val="0077118F"/>
    <w:rsid w:val="007769F5"/>
    <w:rsid w:val="007801A1"/>
    <w:rsid w:val="00782C75"/>
    <w:rsid w:val="00795B54"/>
    <w:rsid w:val="007A12A0"/>
    <w:rsid w:val="007B0C68"/>
    <w:rsid w:val="007B654C"/>
    <w:rsid w:val="007B6766"/>
    <w:rsid w:val="007B6C70"/>
    <w:rsid w:val="007B796B"/>
    <w:rsid w:val="007D0567"/>
    <w:rsid w:val="007D0784"/>
    <w:rsid w:val="007D6C7D"/>
    <w:rsid w:val="007E091A"/>
    <w:rsid w:val="007E7A8C"/>
    <w:rsid w:val="007F34CA"/>
    <w:rsid w:val="00812A21"/>
    <w:rsid w:val="008329BD"/>
    <w:rsid w:val="008330E4"/>
    <w:rsid w:val="00836630"/>
    <w:rsid w:val="00850146"/>
    <w:rsid w:val="00855E65"/>
    <w:rsid w:val="00871A8C"/>
    <w:rsid w:val="00873D3F"/>
    <w:rsid w:val="00881FE7"/>
    <w:rsid w:val="0088456F"/>
    <w:rsid w:val="00885455"/>
    <w:rsid w:val="00885D30"/>
    <w:rsid w:val="008969B4"/>
    <w:rsid w:val="008972B7"/>
    <w:rsid w:val="008A6316"/>
    <w:rsid w:val="008B1AEA"/>
    <w:rsid w:val="008B2D01"/>
    <w:rsid w:val="008C61FF"/>
    <w:rsid w:val="008C7E08"/>
    <w:rsid w:val="008D0ACB"/>
    <w:rsid w:val="008E1D02"/>
    <w:rsid w:val="008E462E"/>
    <w:rsid w:val="008E763C"/>
    <w:rsid w:val="008F47ED"/>
    <w:rsid w:val="009060E5"/>
    <w:rsid w:val="00911D66"/>
    <w:rsid w:val="00914146"/>
    <w:rsid w:val="00914666"/>
    <w:rsid w:val="00927A24"/>
    <w:rsid w:val="009334AB"/>
    <w:rsid w:val="009353B8"/>
    <w:rsid w:val="00940E00"/>
    <w:rsid w:val="00944F5E"/>
    <w:rsid w:val="00946017"/>
    <w:rsid w:val="00954CA4"/>
    <w:rsid w:val="0096782C"/>
    <w:rsid w:val="00975116"/>
    <w:rsid w:val="0098214C"/>
    <w:rsid w:val="009840C1"/>
    <w:rsid w:val="0099054C"/>
    <w:rsid w:val="0099450A"/>
    <w:rsid w:val="00996D06"/>
    <w:rsid w:val="009B6C4C"/>
    <w:rsid w:val="009B7650"/>
    <w:rsid w:val="009C259F"/>
    <w:rsid w:val="009C4196"/>
    <w:rsid w:val="009D011C"/>
    <w:rsid w:val="009D738E"/>
    <w:rsid w:val="009D7667"/>
    <w:rsid w:val="009E33F6"/>
    <w:rsid w:val="009E6778"/>
    <w:rsid w:val="009F2E56"/>
    <w:rsid w:val="009F4233"/>
    <w:rsid w:val="009F569D"/>
    <w:rsid w:val="00A01F69"/>
    <w:rsid w:val="00A06268"/>
    <w:rsid w:val="00A144ED"/>
    <w:rsid w:val="00A1555B"/>
    <w:rsid w:val="00A219AF"/>
    <w:rsid w:val="00A23BC1"/>
    <w:rsid w:val="00A276BC"/>
    <w:rsid w:val="00A35774"/>
    <w:rsid w:val="00A374B4"/>
    <w:rsid w:val="00A4220A"/>
    <w:rsid w:val="00A547D2"/>
    <w:rsid w:val="00A56B71"/>
    <w:rsid w:val="00A608E2"/>
    <w:rsid w:val="00A678F7"/>
    <w:rsid w:val="00A86826"/>
    <w:rsid w:val="00A915AF"/>
    <w:rsid w:val="00AA06FD"/>
    <w:rsid w:val="00AB7D92"/>
    <w:rsid w:val="00AC09C2"/>
    <w:rsid w:val="00AC140D"/>
    <w:rsid w:val="00AC1DB1"/>
    <w:rsid w:val="00AC2229"/>
    <w:rsid w:val="00AC3623"/>
    <w:rsid w:val="00AC4FF4"/>
    <w:rsid w:val="00AC764A"/>
    <w:rsid w:val="00AD1A64"/>
    <w:rsid w:val="00AF1247"/>
    <w:rsid w:val="00AF3469"/>
    <w:rsid w:val="00B279F8"/>
    <w:rsid w:val="00B3682C"/>
    <w:rsid w:val="00B41BE2"/>
    <w:rsid w:val="00B4441B"/>
    <w:rsid w:val="00B64AA8"/>
    <w:rsid w:val="00B80D02"/>
    <w:rsid w:val="00B816D1"/>
    <w:rsid w:val="00B826F4"/>
    <w:rsid w:val="00B91867"/>
    <w:rsid w:val="00B9777F"/>
    <w:rsid w:val="00BA37DE"/>
    <w:rsid w:val="00BA68ED"/>
    <w:rsid w:val="00BA7920"/>
    <w:rsid w:val="00BB26F8"/>
    <w:rsid w:val="00BB66EA"/>
    <w:rsid w:val="00BC4881"/>
    <w:rsid w:val="00BF1D98"/>
    <w:rsid w:val="00BF2834"/>
    <w:rsid w:val="00BF3504"/>
    <w:rsid w:val="00BF66E4"/>
    <w:rsid w:val="00C02EFA"/>
    <w:rsid w:val="00C0350A"/>
    <w:rsid w:val="00C07449"/>
    <w:rsid w:val="00C104D6"/>
    <w:rsid w:val="00C21B95"/>
    <w:rsid w:val="00C37192"/>
    <w:rsid w:val="00C51FCA"/>
    <w:rsid w:val="00C65925"/>
    <w:rsid w:val="00C75AC5"/>
    <w:rsid w:val="00C81418"/>
    <w:rsid w:val="00C8142C"/>
    <w:rsid w:val="00C86DDC"/>
    <w:rsid w:val="00C87398"/>
    <w:rsid w:val="00C87C2D"/>
    <w:rsid w:val="00C93F60"/>
    <w:rsid w:val="00CA6873"/>
    <w:rsid w:val="00CB6EE7"/>
    <w:rsid w:val="00CC0834"/>
    <w:rsid w:val="00CD118F"/>
    <w:rsid w:val="00CD2805"/>
    <w:rsid w:val="00CD3094"/>
    <w:rsid w:val="00CE02CE"/>
    <w:rsid w:val="00CF32A8"/>
    <w:rsid w:val="00CF32FC"/>
    <w:rsid w:val="00CF60DF"/>
    <w:rsid w:val="00D175DF"/>
    <w:rsid w:val="00D2386C"/>
    <w:rsid w:val="00D24F17"/>
    <w:rsid w:val="00D311A8"/>
    <w:rsid w:val="00D6104E"/>
    <w:rsid w:val="00D627ED"/>
    <w:rsid w:val="00D74900"/>
    <w:rsid w:val="00D8371A"/>
    <w:rsid w:val="00DA3E74"/>
    <w:rsid w:val="00DA44AC"/>
    <w:rsid w:val="00DA616C"/>
    <w:rsid w:val="00DC1BB3"/>
    <w:rsid w:val="00DE4DA6"/>
    <w:rsid w:val="00DF4B71"/>
    <w:rsid w:val="00E06F30"/>
    <w:rsid w:val="00E14113"/>
    <w:rsid w:val="00E2685E"/>
    <w:rsid w:val="00E26A46"/>
    <w:rsid w:val="00E30AD7"/>
    <w:rsid w:val="00E338B6"/>
    <w:rsid w:val="00E3667E"/>
    <w:rsid w:val="00E448ED"/>
    <w:rsid w:val="00E4675F"/>
    <w:rsid w:val="00E4711B"/>
    <w:rsid w:val="00E57DB0"/>
    <w:rsid w:val="00E61FDB"/>
    <w:rsid w:val="00E63899"/>
    <w:rsid w:val="00E67893"/>
    <w:rsid w:val="00E842F5"/>
    <w:rsid w:val="00E92BF6"/>
    <w:rsid w:val="00EA3BC6"/>
    <w:rsid w:val="00EB20F1"/>
    <w:rsid w:val="00EC0103"/>
    <w:rsid w:val="00EC5702"/>
    <w:rsid w:val="00EC5D44"/>
    <w:rsid w:val="00EC6525"/>
    <w:rsid w:val="00ED352E"/>
    <w:rsid w:val="00ED48D4"/>
    <w:rsid w:val="00ED5390"/>
    <w:rsid w:val="00EE30BD"/>
    <w:rsid w:val="00EE7711"/>
    <w:rsid w:val="00EF5338"/>
    <w:rsid w:val="00F032B4"/>
    <w:rsid w:val="00F04510"/>
    <w:rsid w:val="00F05DF5"/>
    <w:rsid w:val="00F11F3D"/>
    <w:rsid w:val="00F23F87"/>
    <w:rsid w:val="00F65FD6"/>
    <w:rsid w:val="00F66623"/>
    <w:rsid w:val="00F66D65"/>
    <w:rsid w:val="00F729A7"/>
    <w:rsid w:val="00F74143"/>
    <w:rsid w:val="00F7576A"/>
    <w:rsid w:val="00F844BF"/>
    <w:rsid w:val="00F855A8"/>
    <w:rsid w:val="00F90D03"/>
    <w:rsid w:val="00F93D66"/>
    <w:rsid w:val="00FA15C3"/>
    <w:rsid w:val="00FA7741"/>
    <w:rsid w:val="00FB0A4A"/>
    <w:rsid w:val="00FB7766"/>
    <w:rsid w:val="00FB7B9A"/>
    <w:rsid w:val="00FC4AE3"/>
    <w:rsid w:val="00FC6196"/>
    <w:rsid w:val="00FC6A64"/>
    <w:rsid w:val="00FD78E5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F5E"/>
    <w:pPr>
      <w:widowControl w:val="0"/>
      <w:jc w:val="both"/>
    </w:pPr>
    <w:rPr>
      <w:rFonts w:ascii="Calibri" w:hAnsi="Calibri"/>
    </w:rPr>
  </w:style>
  <w:style w:type="paragraph" w:styleId="1">
    <w:name w:val="heading 1"/>
    <w:basedOn w:val="a"/>
    <w:link w:val="1Char"/>
    <w:uiPriority w:val="99"/>
    <w:qFormat/>
    <w:rsid w:val="00502E19"/>
    <w:pPr>
      <w:widowControl/>
      <w:spacing w:line="360" w:lineRule="auto"/>
      <w:jc w:val="center"/>
      <w:outlineLvl w:val="0"/>
    </w:pPr>
    <w:rPr>
      <w:rFonts w:ascii="宋体" w:hAnsi="宋体"/>
      <w:b/>
      <w:bCs/>
      <w:color w:val="333333"/>
      <w:kern w:val="36"/>
      <w:sz w:val="36"/>
      <w:szCs w:val="48"/>
    </w:rPr>
  </w:style>
  <w:style w:type="paragraph" w:styleId="2">
    <w:name w:val="heading 2"/>
    <w:basedOn w:val="a"/>
    <w:next w:val="a"/>
    <w:link w:val="2Char"/>
    <w:uiPriority w:val="99"/>
    <w:qFormat/>
    <w:rsid w:val="00AC1DB1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502E19"/>
    <w:rPr>
      <w:rFonts w:ascii="宋体" w:eastAsia="宋体" w:cs="Times New Roman"/>
      <w:b/>
      <w:bCs/>
      <w:color w:val="333333"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9"/>
    <w:locked/>
    <w:rsid w:val="00AC1DB1"/>
    <w:rPr>
      <w:rFonts w:ascii="Cambria" w:eastAsia="宋体" w:hAnsi="Cambria" w:cs="Times New Roman"/>
      <w:b/>
      <w:bCs/>
      <w:kern w:val="2"/>
      <w:sz w:val="32"/>
      <w:szCs w:val="32"/>
    </w:rPr>
  </w:style>
  <w:style w:type="paragraph" w:customStyle="1" w:styleId="a3">
    <w:name w:val="标准"/>
    <w:basedOn w:val="a"/>
    <w:uiPriority w:val="99"/>
    <w:rsid w:val="00AC09C2"/>
    <w:pPr>
      <w:adjustRightInd w:val="0"/>
      <w:spacing w:before="120" w:after="120" w:line="312" w:lineRule="atLeast"/>
    </w:pPr>
    <w:rPr>
      <w:rFonts w:ascii="宋体" w:hAnsi="Times New Roman"/>
      <w:kern w:val="0"/>
      <w:szCs w:val="20"/>
    </w:rPr>
  </w:style>
  <w:style w:type="character" w:styleId="a4">
    <w:name w:val="Hyperlink"/>
    <w:basedOn w:val="a0"/>
    <w:uiPriority w:val="99"/>
    <w:rsid w:val="00AC09C2"/>
    <w:rPr>
      <w:rFonts w:cs="Times New Roman"/>
      <w:color w:val="262626"/>
      <w:sz w:val="18"/>
      <w:szCs w:val="18"/>
      <w:u w:val="none"/>
    </w:rPr>
  </w:style>
  <w:style w:type="character" w:styleId="a5">
    <w:name w:val="FollowedHyperlink"/>
    <w:basedOn w:val="a0"/>
    <w:uiPriority w:val="99"/>
    <w:rsid w:val="00AC09C2"/>
    <w:rPr>
      <w:rFonts w:cs="Times New Roman"/>
      <w:color w:val="262626"/>
      <w:sz w:val="18"/>
      <w:szCs w:val="18"/>
      <w:u w:val="none"/>
    </w:rPr>
  </w:style>
  <w:style w:type="paragraph" w:styleId="a6">
    <w:name w:val="footer"/>
    <w:basedOn w:val="a"/>
    <w:link w:val="Char"/>
    <w:uiPriority w:val="99"/>
    <w:rsid w:val="00F93D66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">
    <w:name w:val="页脚 Char"/>
    <w:basedOn w:val="a0"/>
    <w:link w:val="a6"/>
    <w:uiPriority w:val="99"/>
    <w:locked/>
    <w:rsid w:val="00F93D66"/>
    <w:rPr>
      <w:rFonts w:cs="Times New Roman"/>
      <w:kern w:val="2"/>
      <w:sz w:val="18"/>
      <w:szCs w:val="18"/>
    </w:rPr>
  </w:style>
  <w:style w:type="paragraph" w:styleId="10">
    <w:name w:val="toc 1"/>
    <w:basedOn w:val="a"/>
    <w:next w:val="a"/>
    <w:autoRedefine/>
    <w:uiPriority w:val="99"/>
    <w:rsid w:val="00492FA4"/>
    <w:pPr>
      <w:tabs>
        <w:tab w:val="right" w:leader="dot" w:pos="8302"/>
      </w:tabs>
      <w:adjustRightInd w:val="0"/>
      <w:snapToGrid w:val="0"/>
      <w:spacing w:line="480" w:lineRule="auto"/>
    </w:pPr>
  </w:style>
  <w:style w:type="paragraph" w:styleId="a7">
    <w:name w:val="header"/>
    <w:basedOn w:val="a"/>
    <w:link w:val="Char0"/>
    <w:uiPriority w:val="99"/>
    <w:rsid w:val="005A0D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locked/>
    <w:rsid w:val="005A0D39"/>
    <w:rPr>
      <w:rFonts w:ascii="Calibri" w:eastAsia="宋体" w:hAnsi="Calibri" w:cs="Times New Roman"/>
      <w:kern w:val="2"/>
      <w:sz w:val="18"/>
      <w:szCs w:val="18"/>
    </w:rPr>
  </w:style>
  <w:style w:type="paragraph" w:styleId="a8">
    <w:name w:val="Balloon Text"/>
    <w:basedOn w:val="a"/>
    <w:link w:val="Char1"/>
    <w:uiPriority w:val="99"/>
    <w:semiHidden/>
    <w:rsid w:val="000B430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locked/>
    <w:rsid w:val="000B430E"/>
    <w:rPr>
      <w:rFonts w:ascii="Calibri" w:eastAsia="宋体" w:hAnsi="Calibri" w:cs="Times New Roman"/>
      <w:kern w:val="2"/>
      <w:sz w:val="18"/>
      <w:szCs w:val="18"/>
    </w:rPr>
  </w:style>
  <w:style w:type="paragraph" w:styleId="a9">
    <w:name w:val="List Paragraph"/>
    <w:basedOn w:val="a"/>
    <w:uiPriority w:val="99"/>
    <w:qFormat/>
    <w:rsid w:val="004B3C0F"/>
    <w:pPr>
      <w:ind w:firstLineChars="200" w:firstLine="420"/>
    </w:pPr>
  </w:style>
  <w:style w:type="paragraph" w:styleId="aa">
    <w:name w:val="Date"/>
    <w:basedOn w:val="a"/>
    <w:next w:val="a"/>
    <w:link w:val="Char2"/>
    <w:uiPriority w:val="99"/>
    <w:rsid w:val="00ED5390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locked/>
    <w:rsid w:val="007801A1"/>
    <w:rPr>
      <w:rFonts w:ascii="Calibri" w:hAnsi="Calibri" w:cs="Times New Roman"/>
    </w:rPr>
  </w:style>
  <w:style w:type="table" w:styleId="ab">
    <w:name w:val="Table Grid"/>
    <w:basedOn w:val="a1"/>
    <w:uiPriority w:val="99"/>
    <w:locked/>
    <w:rsid w:val="00ED5390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next w:val="a"/>
    <w:link w:val="Char3"/>
    <w:qFormat/>
    <w:locked/>
    <w:rsid w:val="002432E7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3">
    <w:name w:val="标题 Char"/>
    <w:basedOn w:val="a0"/>
    <w:link w:val="ac"/>
    <w:rsid w:val="002432E7"/>
    <w:rPr>
      <w:rFonts w:ascii="Cambria" w:hAnsi="Cambria"/>
      <w:b/>
      <w:bCs/>
      <w:sz w:val="32"/>
      <w:szCs w:val="32"/>
    </w:rPr>
  </w:style>
  <w:style w:type="paragraph" w:customStyle="1" w:styleId="Char4">
    <w:name w:val="Char"/>
    <w:basedOn w:val="a"/>
    <w:rsid w:val="00BF3504"/>
    <w:pPr>
      <w:snapToGrid w:val="0"/>
      <w:spacing w:line="360" w:lineRule="auto"/>
      <w:ind w:firstLineChars="200" w:firstLine="200"/>
    </w:pPr>
    <w:rPr>
      <w:rFonts w:ascii="Times New Roman" w:eastAsia="仿宋_GB2312" w:hAnsi="Times New Roman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634D8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F5E"/>
    <w:pPr>
      <w:widowControl w:val="0"/>
      <w:jc w:val="both"/>
    </w:pPr>
    <w:rPr>
      <w:rFonts w:ascii="Calibri" w:hAnsi="Calibri"/>
    </w:rPr>
  </w:style>
  <w:style w:type="paragraph" w:styleId="1">
    <w:name w:val="heading 1"/>
    <w:basedOn w:val="a"/>
    <w:link w:val="1Char"/>
    <w:uiPriority w:val="99"/>
    <w:qFormat/>
    <w:rsid w:val="00502E19"/>
    <w:pPr>
      <w:widowControl/>
      <w:spacing w:line="360" w:lineRule="auto"/>
      <w:jc w:val="center"/>
      <w:outlineLvl w:val="0"/>
    </w:pPr>
    <w:rPr>
      <w:rFonts w:ascii="宋体" w:hAnsi="宋体"/>
      <w:b/>
      <w:bCs/>
      <w:color w:val="333333"/>
      <w:kern w:val="36"/>
      <w:sz w:val="36"/>
      <w:szCs w:val="48"/>
    </w:rPr>
  </w:style>
  <w:style w:type="paragraph" w:styleId="2">
    <w:name w:val="heading 2"/>
    <w:basedOn w:val="a"/>
    <w:next w:val="a"/>
    <w:link w:val="2Char"/>
    <w:uiPriority w:val="99"/>
    <w:qFormat/>
    <w:rsid w:val="00AC1DB1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502E19"/>
    <w:rPr>
      <w:rFonts w:ascii="宋体" w:eastAsia="宋体" w:cs="Times New Roman"/>
      <w:b/>
      <w:bCs/>
      <w:color w:val="333333"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9"/>
    <w:locked/>
    <w:rsid w:val="00AC1DB1"/>
    <w:rPr>
      <w:rFonts w:ascii="Cambria" w:eastAsia="宋体" w:hAnsi="Cambria" w:cs="Times New Roman"/>
      <w:b/>
      <w:bCs/>
      <w:kern w:val="2"/>
      <w:sz w:val="32"/>
      <w:szCs w:val="32"/>
    </w:rPr>
  </w:style>
  <w:style w:type="paragraph" w:customStyle="1" w:styleId="a3">
    <w:name w:val="标准"/>
    <w:basedOn w:val="a"/>
    <w:uiPriority w:val="99"/>
    <w:rsid w:val="00AC09C2"/>
    <w:pPr>
      <w:adjustRightInd w:val="0"/>
      <w:spacing w:before="120" w:after="120" w:line="312" w:lineRule="atLeast"/>
    </w:pPr>
    <w:rPr>
      <w:rFonts w:ascii="宋体" w:hAnsi="Times New Roman"/>
      <w:kern w:val="0"/>
      <w:szCs w:val="20"/>
    </w:rPr>
  </w:style>
  <w:style w:type="character" w:styleId="a4">
    <w:name w:val="Hyperlink"/>
    <w:basedOn w:val="a0"/>
    <w:uiPriority w:val="99"/>
    <w:rsid w:val="00AC09C2"/>
    <w:rPr>
      <w:rFonts w:cs="Times New Roman"/>
      <w:color w:val="262626"/>
      <w:sz w:val="18"/>
      <w:szCs w:val="18"/>
      <w:u w:val="none"/>
    </w:rPr>
  </w:style>
  <w:style w:type="character" w:styleId="a5">
    <w:name w:val="FollowedHyperlink"/>
    <w:basedOn w:val="a0"/>
    <w:uiPriority w:val="99"/>
    <w:rsid w:val="00AC09C2"/>
    <w:rPr>
      <w:rFonts w:cs="Times New Roman"/>
      <w:color w:val="262626"/>
      <w:sz w:val="18"/>
      <w:szCs w:val="18"/>
      <w:u w:val="none"/>
    </w:rPr>
  </w:style>
  <w:style w:type="paragraph" w:styleId="a6">
    <w:name w:val="footer"/>
    <w:basedOn w:val="a"/>
    <w:link w:val="Char"/>
    <w:uiPriority w:val="99"/>
    <w:rsid w:val="00F93D66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">
    <w:name w:val="页脚 Char"/>
    <w:basedOn w:val="a0"/>
    <w:link w:val="a6"/>
    <w:uiPriority w:val="99"/>
    <w:locked/>
    <w:rsid w:val="00F93D66"/>
    <w:rPr>
      <w:rFonts w:cs="Times New Roman"/>
      <w:kern w:val="2"/>
      <w:sz w:val="18"/>
      <w:szCs w:val="18"/>
    </w:rPr>
  </w:style>
  <w:style w:type="paragraph" w:styleId="10">
    <w:name w:val="toc 1"/>
    <w:basedOn w:val="a"/>
    <w:next w:val="a"/>
    <w:autoRedefine/>
    <w:uiPriority w:val="99"/>
    <w:rsid w:val="00492FA4"/>
    <w:pPr>
      <w:tabs>
        <w:tab w:val="right" w:leader="dot" w:pos="8302"/>
      </w:tabs>
      <w:adjustRightInd w:val="0"/>
      <w:snapToGrid w:val="0"/>
      <w:spacing w:line="480" w:lineRule="auto"/>
    </w:pPr>
  </w:style>
  <w:style w:type="paragraph" w:styleId="a7">
    <w:name w:val="header"/>
    <w:basedOn w:val="a"/>
    <w:link w:val="Char0"/>
    <w:uiPriority w:val="99"/>
    <w:rsid w:val="005A0D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locked/>
    <w:rsid w:val="005A0D39"/>
    <w:rPr>
      <w:rFonts w:ascii="Calibri" w:eastAsia="宋体" w:hAnsi="Calibri" w:cs="Times New Roman"/>
      <w:kern w:val="2"/>
      <w:sz w:val="18"/>
      <w:szCs w:val="18"/>
    </w:rPr>
  </w:style>
  <w:style w:type="paragraph" w:styleId="a8">
    <w:name w:val="Balloon Text"/>
    <w:basedOn w:val="a"/>
    <w:link w:val="Char1"/>
    <w:uiPriority w:val="99"/>
    <w:semiHidden/>
    <w:rsid w:val="000B430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locked/>
    <w:rsid w:val="000B430E"/>
    <w:rPr>
      <w:rFonts w:ascii="Calibri" w:eastAsia="宋体" w:hAnsi="Calibri" w:cs="Times New Roman"/>
      <w:kern w:val="2"/>
      <w:sz w:val="18"/>
      <w:szCs w:val="18"/>
    </w:rPr>
  </w:style>
  <w:style w:type="paragraph" w:styleId="a9">
    <w:name w:val="List Paragraph"/>
    <w:basedOn w:val="a"/>
    <w:uiPriority w:val="99"/>
    <w:qFormat/>
    <w:rsid w:val="004B3C0F"/>
    <w:pPr>
      <w:ind w:firstLineChars="200" w:firstLine="420"/>
    </w:pPr>
  </w:style>
  <w:style w:type="paragraph" w:styleId="aa">
    <w:name w:val="Date"/>
    <w:basedOn w:val="a"/>
    <w:next w:val="a"/>
    <w:link w:val="Char2"/>
    <w:uiPriority w:val="99"/>
    <w:rsid w:val="00ED5390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locked/>
    <w:rsid w:val="007801A1"/>
    <w:rPr>
      <w:rFonts w:ascii="Calibri" w:hAnsi="Calibri" w:cs="Times New Roman"/>
    </w:rPr>
  </w:style>
  <w:style w:type="table" w:styleId="ab">
    <w:name w:val="Table Grid"/>
    <w:basedOn w:val="a1"/>
    <w:uiPriority w:val="99"/>
    <w:locked/>
    <w:rsid w:val="00ED5390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</Template>
  <TotalTime>188</TotalTime>
  <Pages>1</Pages>
  <Words>30</Words>
  <Characters>172</Characters>
  <Application>Microsoft Office Word</Application>
  <DocSecurity>0</DocSecurity>
  <Lines>1</Lines>
  <Paragraphs>1</Paragraphs>
  <ScaleCrop>false</ScaleCrop>
  <Company>Lenovo</Company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38</cp:revision>
  <cp:lastPrinted>2018-07-03T08:35:00Z</cp:lastPrinted>
  <dcterms:created xsi:type="dcterms:W3CDTF">2017-09-07T10:17:00Z</dcterms:created>
  <dcterms:modified xsi:type="dcterms:W3CDTF">2018-07-04T00:52:00Z</dcterms:modified>
</cp:coreProperties>
</file>