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E74" w:rsidRPr="006A4C99" w:rsidRDefault="00DA3E74" w:rsidP="00DA3E74">
      <w:pPr>
        <w:spacing w:line="360" w:lineRule="auto"/>
        <w:rPr>
          <w:rFonts w:ascii="宋体"/>
          <w:b/>
          <w:color w:val="000000" w:themeColor="text1"/>
          <w:sz w:val="24"/>
          <w:szCs w:val="24"/>
        </w:rPr>
      </w:pPr>
      <w:r w:rsidRPr="006A4C99">
        <w:rPr>
          <w:rFonts w:ascii="宋体" w:hAnsi="宋体" w:hint="eastAsia"/>
          <w:b/>
          <w:bCs/>
          <w:color w:val="000000" w:themeColor="text1"/>
          <w:sz w:val="24"/>
          <w:szCs w:val="24"/>
        </w:rPr>
        <w:t>附件</w:t>
      </w:r>
      <w:r>
        <w:rPr>
          <w:rFonts w:ascii="宋体" w:hAnsi="宋体" w:hint="eastAsia"/>
          <w:b/>
          <w:bCs/>
          <w:color w:val="000000" w:themeColor="text1"/>
          <w:sz w:val="24"/>
          <w:szCs w:val="24"/>
        </w:rPr>
        <w:t>3</w:t>
      </w:r>
      <w:r w:rsidRPr="006A4C99">
        <w:rPr>
          <w:rFonts w:ascii="宋体" w:hAnsi="宋体" w:hint="eastAsia"/>
          <w:b/>
          <w:bCs/>
          <w:color w:val="000000" w:themeColor="text1"/>
          <w:sz w:val="24"/>
          <w:szCs w:val="24"/>
        </w:rPr>
        <w:t>：</w:t>
      </w:r>
    </w:p>
    <w:p w:rsidR="00DA3E74" w:rsidRPr="006A4C99" w:rsidRDefault="00DA3E74" w:rsidP="00DA3E74">
      <w:pPr>
        <w:spacing w:line="360" w:lineRule="auto"/>
        <w:ind w:firstLineChars="500" w:firstLine="1501"/>
        <w:rPr>
          <w:rFonts w:ascii="华文中宋" w:eastAsia="华文中宋" w:hAnsi="华文中宋"/>
          <w:b/>
          <w:color w:val="000000" w:themeColor="text1"/>
          <w:sz w:val="30"/>
          <w:szCs w:val="30"/>
        </w:rPr>
      </w:pPr>
      <w:r w:rsidRPr="006A4C99">
        <w:rPr>
          <w:rFonts w:ascii="华文中宋" w:eastAsia="华文中宋" w:hAnsi="华文中宋"/>
          <w:b/>
          <w:color w:val="000000" w:themeColor="text1"/>
          <w:sz w:val="30"/>
          <w:szCs w:val="30"/>
          <w:u w:val="single"/>
        </w:rPr>
        <w:t xml:space="preserve">       </w:t>
      </w:r>
      <w:r w:rsidRPr="006A4C99">
        <w:rPr>
          <w:rFonts w:ascii="华文中宋" w:eastAsia="华文中宋" w:hAnsi="华文中宋" w:hint="eastAsia"/>
          <w:b/>
          <w:bCs/>
          <w:color w:val="000000" w:themeColor="text1"/>
          <w:sz w:val="30"/>
          <w:szCs w:val="30"/>
        </w:rPr>
        <w:t>学院教师企业锻炼计划汇总表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6"/>
        <w:gridCol w:w="733"/>
        <w:gridCol w:w="617"/>
        <w:gridCol w:w="733"/>
        <w:gridCol w:w="906"/>
        <w:gridCol w:w="1080"/>
        <w:gridCol w:w="906"/>
        <w:gridCol w:w="1701"/>
        <w:gridCol w:w="653"/>
        <w:gridCol w:w="653"/>
      </w:tblGrid>
      <w:tr w:rsidR="00DA3E74" w:rsidRPr="006A4C99" w:rsidTr="007A2D6D">
        <w:trPr>
          <w:trHeight w:val="1134"/>
        </w:trPr>
        <w:tc>
          <w:tcPr>
            <w:tcW w:w="563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/>
                <w:b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786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/>
                <w:b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姓</w:t>
            </w:r>
            <w:r w:rsidRPr="006A4C99">
              <w:rPr>
                <w:rFonts w:ascii="宋体" w:hAnsi="宋体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6A4C99"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648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/>
                <w:b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学历</w:t>
            </w:r>
            <w:r w:rsidRPr="006A4C99">
              <w:rPr>
                <w:rFonts w:ascii="宋体" w:hAnsi="宋体"/>
                <w:b/>
                <w:color w:val="000000" w:themeColor="text1"/>
                <w:sz w:val="24"/>
                <w:szCs w:val="24"/>
              </w:rPr>
              <w:t>/</w:t>
            </w:r>
            <w:r w:rsidRPr="006A4C99"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学位</w:t>
            </w:r>
          </w:p>
        </w:tc>
        <w:tc>
          <w:tcPr>
            <w:tcW w:w="786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/>
                <w:b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职称</w:t>
            </w:r>
          </w:p>
        </w:tc>
        <w:tc>
          <w:tcPr>
            <w:tcW w:w="992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/>
                <w:b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专业方向</w:t>
            </w:r>
          </w:p>
        </w:tc>
        <w:tc>
          <w:tcPr>
            <w:tcW w:w="1199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/>
                <w:b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实践企业名称</w:t>
            </w:r>
          </w:p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/>
                <w:b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及详细地址</w:t>
            </w:r>
          </w:p>
        </w:tc>
        <w:tc>
          <w:tcPr>
            <w:tcW w:w="992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/>
                <w:b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实践企业联系人及电话</w:t>
            </w:r>
          </w:p>
        </w:tc>
        <w:tc>
          <w:tcPr>
            <w:tcW w:w="1939" w:type="dxa"/>
            <w:tcBorders>
              <w:right w:val="single" w:sz="4" w:space="0" w:color="auto"/>
            </w:tcBorders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/>
                <w:b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实践预期成果</w:t>
            </w: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/>
                <w:b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实践时间</w:t>
            </w:r>
          </w:p>
        </w:tc>
        <w:tc>
          <w:tcPr>
            <w:tcW w:w="691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/>
                <w:b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实践形式</w:t>
            </w:r>
          </w:p>
        </w:tc>
      </w:tr>
      <w:tr w:rsidR="00DA3E74" w:rsidRPr="006A4C99" w:rsidTr="007A2D6D">
        <w:trPr>
          <w:trHeight w:val="900"/>
        </w:trPr>
        <w:tc>
          <w:tcPr>
            <w:tcW w:w="563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86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48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939" w:type="dxa"/>
            <w:tcBorders>
              <w:right w:val="single" w:sz="4" w:space="0" w:color="auto"/>
            </w:tcBorders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</w:tr>
      <w:tr w:rsidR="00DA3E74" w:rsidRPr="006A4C99" w:rsidTr="007A2D6D">
        <w:trPr>
          <w:trHeight w:val="900"/>
        </w:trPr>
        <w:tc>
          <w:tcPr>
            <w:tcW w:w="563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86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48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939" w:type="dxa"/>
            <w:tcBorders>
              <w:right w:val="single" w:sz="4" w:space="0" w:color="auto"/>
            </w:tcBorders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</w:tr>
      <w:tr w:rsidR="00DA3E74" w:rsidRPr="006A4C99" w:rsidTr="007A2D6D">
        <w:trPr>
          <w:trHeight w:val="900"/>
        </w:trPr>
        <w:tc>
          <w:tcPr>
            <w:tcW w:w="563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86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48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939" w:type="dxa"/>
            <w:tcBorders>
              <w:right w:val="single" w:sz="4" w:space="0" w:color="auto"/>
            </w:tcBorders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</w:tr>
      <w:tr w:rsidR="00DA3E74" w:rsidRPr="006A4C99" w:rsidTr="007A2D6D">
        <w:trPr>
          <w:trHeight w:val="900"/>
        </w:trPr>
        <w:tc>
          <w:tcPr>
            <w:tcW w:w="563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86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48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939" w:type="dxa"/>
            <w:tcBorders>
              <w:right w:val="single" w:sz="4" w:space="0" w:color="auto"/>
            </w:tcBorders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</w:tr>
      <w:tr w:rsidR="00DA3E74" w:rsidRPr="006A4C99" w:rsidTr="007A2D6D">
        <w:trPr>
          <w:trHeight w:val="900"/>
        </w:trPr>
        <w:tc>
          <w:tcPr>
            <w:tcW w:w="563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86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48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939" w:type="dxa"/>
            <w:tcBorders>
              <w:right w:val="single" w:sz="4" w:space="0" w:color="auto"/>
            </w:tcBorders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</w:tr>
      <w:tr w:rsidR="00DA3E74" w:rsidRPr="006A4C99" w:rsidTr="007A2D6D">
        <w:trPr>
          <w:trHeight w:val="900"/>
        </w:trPr>
        <w:tc>
          <w:tcPr>
            <w:tcW w:w="563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86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48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939" w:type="dxa"/>
            <w:tcBorders>
              <w:right w:val="single" w:sz="4" w:space="0" w:color="auto"/>
            </w:tcBorders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</w:tr>
      <w:tr w:rsidR="00DA3E74" w:rsidRPr="006A4C99" w:rsidTr="007A2D6D">
        <w:trPr>
          <w:trHeight w:val="900"/>
        </w:trPr>
        <w:tc>
          <w:tcPr>
            <w:tcW w:w="563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86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48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939" w:type="dxa"/>
            <w:tcBorders>
              <w:right w:val="single" w:sz="4" w:space="0" w:color="auto"/>
            </w:tcBorders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</w:tr>
      <w:tr w:rsidR="00DA3E74" w:rsidRPr="006A4C99" w:rsidTr="007A2D6D">
        <w:trPr>
          <w:trHeight w:val="900"/>
        </w:trPr>
        <w:tc>
          <w:tcPr>
            <w:tcW w:w="563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86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48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939" w:type="dxa"/>
            <w:tcBorders>
              <w:right w:val="single" w:sz="4" w:space="0" w:color="auto"/>
            </w:tcBorders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</w:tr>
      <w:tr w:rsidR="00DA3E74" w:rsidRPr="006A4C99" w:rsidTr="007A2D6D">
        <w:trPr>
          <w:trHeight w:val="900"/>
        </w:trPr>
        <w:tc>
          <w:tcPr>
            <w:tcW w:w="563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86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48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939" w:type="dxa"/>
            <w:tcBorders>
              <w:right w:val="single" w:sz="4" w:space="0" w:color="auto"/>
            </w:tcBorders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</w:tr>
      <w:tr w:rsidR="00DA3E74" w:rsidRPr="006A4C99" w:rsidTr="007A2D6D">
        <w:trPr>
          <w:trHeight w:val="900"/>
        </w:trPr>
        <w:tc>
          <w:tcPr>
            <w:tcW w:w="563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86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48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939" w:type="dxa"/>
            <w:tcBorders>
              <w:right w:val="single" w:sz="4" w:space="0" w:color="auto"/>
            </w:tcBorders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691" w:type="dxa"/>
            <w:vAlign w:val="center"/>
          </w:tcPr>
          <w:p w:rsidR="00DA3E74" w:rsidRPr="006A4C99" w:rsidRDefault="00DA3E74" w:rsidP="007A2D6D">
            <w:pPr>
              <w:adjustRightInd w:val="0"/>
              <w:snapToGrid w:val="0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</w:tbl>
    <w:p w:rsidR="00DA3E74" w:rsidRPr="006A4C99" w:rsidRDefault="00DA3E74" w:rsidP="00DA3E74">
      <w:pPr>
        <w:spacing w:line="360" w:lineRule="auto"/>
        <w:ind w:firstLineChars="50" w:firstLine="120"/>
        <w:rPr>
          <w:rFonts w:ascii="宋体" w:hAnsi="宋体"/>
          <w:color w:val="000000" w:themeColor="text1"/>
          <w:sz w:val="24"/>
          <w:szCs w:val="24"/>
        </w:rPr>
      </w:pPr>
      <w:r w:rsidRPr="006A4C99">
        <w:rPr>
          <w:rFonts w:ascii="宋体" w:hAnsi="宋体" w:hint="eastAsia"/>
          <w:color w:val="000000" w:themeColor="text1"/>
          <w:sz w:val="24"/>
          <w:szCs w:val="24"/>
        </w:rPr>
        <w:t>填报单位（盖章）：</w:t>
      </w:r>
      <w:r w:rsidRPr="006A4C99">
        <w:rPr>
          <w:rFonts w:ascii="宋体" w:hAnsi="宋体"/>
          <w:color w:val="000000" w:themeColor="text1"/>
          <w:sz w:val="24"/>
          <w:szCs w:val="24"/>
        </w:rPr>
        <w:t xml:space="preserve">                      </w:t>
      </w:r>
      <w:r w:rsidRPr="006A4C99">
        <w:rPr>
          <w:rFonts w:ascii="宋体" w:hAnsi="宋体" w:hint="eastAsia"/>
          <w:color w:val="000000" w:themeColor="text1"/>
          <w:sz w:val="24"/>
          <w:szCs w:val="24"/>
        </w:rPr>
        <w:t>填报人签字：</w:t>
      </w:r>
      <w:r w:rsidRPr="006A4C99">
        <w:rPr>
          <w:rFonts w:ascii="宋体" w:hAnsi="宋体"/>
          <w:color w:val="000000" w:themeColor="text1"/>
          <w:sz w:val="24"/>
          <w:szCs w:val="24"/>
        </w:rPr>
        <w:t xml:space="preserve">                   </w:t>
      </w:r>
    </w:p>
    <w:p w:rsidR="00BF3504" w:rsidRPr="00B816D1" w:rsidRDefault="00DA3E74" w:rsidP="00FA5BBC">
      <w:pPr>
        <w:spacing w:line="360" w:lineRule="auto"/>
        <w:ind w:firstLineChars="50" w:firstLine="120"/>
      </w:pPr>
      <w:r w:rsidRPr="006A4C99">
        <w:rPr>
          <w:rFonts w:ascii="宋体" w:hAnsi="宋体" w:hint="eastAsia"/>
          <w:color w:val="000000" w:themeColor="text1"/>
          <w:sz w:val="24"/>
          <w:szCs w:val="24"/>
        </w:rPr>
        <w:t>负责人签字：</w:t>
      </w:r>
      <w:r w:rsidR="00FA5BBC">
        <w:rPr>
          <w:rFonts w:ascii="宋体" w:hAnsi="宋体"/>
          <w:color w:val="000000" w:themeColor="text1"/>
          <w:sz w:val="24"/>
          <w:szCs w:val="24"/>
        </w:rPr>
        <w:t xml:space="preserve">                           </w:t>
      </w:r>
      <w:bookmarkStart w:id="0" w:name="_GoBack"/>
      <w:bookmarkEnd w:id="0"/>
      <w:r w:rsidRPr="006A4C99">
        <w:rPr>
          <w:rFonts w:ascii="宋体" w:hAnsi="宋体" w:hint="eastAsia"/>
          <w:color w:val="000000" w:themeColor="text1"/>
          <w:sz w:val="24"/>
          <w:szCs w:val="24"/>
        </w:rPr>
        <w:t>填报时间：</w:t>
      </w:r>
    </w:p>
    <w:sectPr w:rsidR="00BF3504" w:rsidRPr="00B816D1" w:rsidSect="003C5A38">
      <w:footerReference w:type="default" r:id="rId8"/>
      <w:pgSz w:w="11906" w:h="16838"/>
      <w:pgMar w:top="1440" w:right="1797" w:bottom="1440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397" w:rsidRDefault="00DC3397" w:rsidP="005A0D39">
      <w:r>
        <w:separator/>
      </w:r>
    </w:p>
  </w:endnote>
  <w:endnote w:type="continuationSeparator" w:id="0">
    <w:p w:rsidR="00DC3397" w:rsidRDefault="00DC3397" w:rsidP="005A0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Dotum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91A" w:rsidRDefault="007E091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397" w:rsidRDefault="00DC3397" w:rsidP="005A0D39">
      <w:r>
        <w:separator/>
      </w:r>
    </w:p>
  </w:footnote>
  <w:footnote w:type="continuationSeparator" w:id="0">
    <w:p w:rsidR="00DC3397" w:rsidRDefault="00DC3397" w:rsidP="005A0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64D9B"/>
    <w:multiLevelType w:val="hybridMultilevel"/>
    <w:tmpl w:val="CD18A2BC"/>
    <w:lvl w:ilvl="0" w:tplc="B71E9550">
      <w:numFmt w:val="bullet"/>
      <w:lvlText w:val="□"/>
      <w:lvlJc w:val="left"/>
      <w:pPr>
        <w:ind w:left="705" w:hanging="360"/>
      </w:pPr>
      <w:rPr>
        <w:rFonts w:ascii="宋体" w:eastAsia="宋体" w:hAnsi="宋体" w:hint="eastAsia"/>
        <w:sz w:val="21"/>
      </w:rPr>
    </w:lvl>
    <w:lvl w:ilvl="1" w:tplc="04090003" w:tentative="1">
      <w:start w:val="1"/>
      <w:numFmt w:val="bullet"/>
      <w:lvlText w:val=""/>
      <w:lvlJc w:val="left"/>
      <w:pPr>
        <w:ind w:left="118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1">
    <w:nsid w:val="4F23444B"/>
    <w:multiLevelType w:val="hybridMultilevel"/>
    <w:tmpl w:val="1CE6EE3E"/>
    <w:lvl w:ilvl="0" w:tplc="E9EEF12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4FF47BA7"/>
    <w:multiLevelType w:val="hybridMultilevel"/>
    <w:tmpl w:val="5742E7E4"/>
    <w:lvl w:ilvl="0" w:tplc="9148FD98">
      <w:start w:val="1"/>
      <w:numFmt w:val="japaneseCounting"/>
      <w:lvlText w:val="%1、"/>
      <w:lvlJc w:val="left"/>
      <w:pPr>
        <w:ind w:left="992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  <w:rPr>
        <w:rFonts w:cs="Times New Roman"/>
      </w:rPr>
    </w:lvl>
  </w:abstractNum>
  <w:abstractNum w:abstractNumId="3">
    <w:nsid w:val="701772D6"/>
    <w:multiLevelType w:val="hybridMultilevel"/>
    <w:tmpl w:val="6554D892"/>
    <w:lvl w:ilvl="0" w:tplc="C2ACC0BC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4F5E"/>
    <w:rsid w:val="00012E8F"/>
    <w:rsid w:val="0002148A"/>
    <w:rsid w:val="000369AA"/>
    <w:rsid w:val="00040807"/>
    <w:rsid w:val="00041E35"/>
    <w:rsid w:val="000457B5"/>
    <w:rsid w:val="00051099"/>
    <w:rsid w:val="00051661"/>
    <w:rsid w:val="0005644A"/>
    <w:rsid w:val="00056A96"/>
    <w:rsid w:val="000669AB"/>
    <w:rsid w:val="00070D71"/>
    <w:rsid w:val="00071775"/>
    <w:rsid w:val="000719C4"/>
    <w:rsid w:val="00074BEF"/>
    <w:rsid w:val="0007556F"/>
    <w:rsid w:val="0008025B"/>
    <w:rsid w:val="0008380E"/>
    <w:rsid w:val="0009223B"/>
    <w:rsid w:val="00092C83"/>
    <w:rsid w:val="00096082"/>
    <w:rsid w:val="00096BE2"/>
    <w:rsid w:val="000B0706"/>
    <w:rsid w:val="000B354F"/>
    <w:rsid w:val="000B430E"/>
    <w:rsid w:val="000B47CD"/>
    <w:rsid w:val="000B6305"/>
    <w:rsid w:val="000C7AE3"/>
    <w:rsid w:val="000D64D9"/>
    <w:rsid w:val="000D6C4B"/>
    <w:rsid w:val="000E452F"/>
    <w:rsid w:val="000F2894"/>
    <w:rsid w:val="001001EE"/>
    <w:rsid w:val="00100D92"/>
    <w:rsid w:val="00107193"/>
    <w:rsid w:val="00110E01"/>
    <w:rsid w:val="00110E86"/>
    <w:rsid w:val="00110F7B"/>
    <w:rsid w:val="001278AF"/>
    <w:rsid w:val="0013303E"/>
    <w:rsid w:val="0014384F"/>
    <w:rsid w:val="00145A75"/>
    <w:rsid w:val="00154853"/>
    <w:rsid w:val="0015755B"/>
    <w:rsid w:val="001658BB"/>
    <w:rsid w:val="001672C5"/>
    <w:rsid w:val="00180A09"/>
    <w:rsid w:val="001839C3"/>
    <w:rsid w:val="0018435C"/>
    <w:rsid w:val="00196588"/>
    <w:rsid w:val="00197764"/>
    <w:rsid w:val="001B0C83"/>
    <w:rsid w:val="001B1585"/>
    <w:rsid w:val="001C2FB3"/>
    <w:rsid w:val="001C33AE"/>
    <w:rsid w:val="001D291F"/>
    <w:rsid w:val="001D40F5"/>
    <w:rsid w:val="001E3EB4"/>
    <w:rsid w:val="001E6406"/>
    <w:rsid w:val="001E7FA2"/>
    <w:rsid w:val="001F1EB2"/>
    <w:rsid w:val="001F2DE3"/>
    <w:rsid w:val="00206A30"/>
    <w:rsid w:val="00216FD8"/>
    <w:rsid w:val="00217328"/>
    <w:rsid w:val="00236BAC"/>
    <w:rsid w:val="002432E7"/>
    <w:rsid w:val="00253DDD"/>
    <w:rsid w:val="002668D3"/>
    <w:rsid w:val="0027506D"/>
    <w:rsid w:val="00277F24"/>
    <w:rsid w:val="0028263C"/>
    <w:rsid w:val="0028306D"/>
    <w:rsid w:val="0028783D"/>
    <w:rsid w:val="002959CB"/>
    <w:rsid w:val="002A35AB"/>
    <w:rsid w:val="002A47B1"/>
    <w:rsid w:val="002A62E7"/>
    <w:rsid w:val="002B797A"/>
    <w:rsid w:val="002C6B11"/>
    <w:rsid w:val="002D35B7"/>
    <w:rsid w:val="002D6D49"/>
    <w:rsid w:val="002E374E"/>
    <w:rsid w:val="002E3FA6"/>
    <w:rsid w:val="002E571E"/>
    <w:rsid w:val="002E5B76"/>
    <w:rsid w:val="002E6011"/>
    <w:rsid w:val="002E6BC0"/>
    <w:rsid w:val="002F1CE4"/>
    <w:rsid w:val="002F4466"/>
    <w:rsid w:val="002F4B1D"/>
    <w:rsid w:val="00303903"/>
    <w:rsid w:val="00303D17"/>
    <w:rsid w:val="00303D19"/>
    <w:rsid w:val="00304A04"/>
    <w:rsid w:val="00305ED9"/>
    <w:rsid w:val="0031238D"/>
    <w:rsid w:val="00316087"/>
    <w:rsid w:val="00321294"/>
    <w:rsid w:val="0032270F"/>
    <w:rsid w:val="003247C7"/>
    <w:rsid w:val="003269D5"/>
    <w:rsid w:val="00336B4B"/>
    <w:rsid w:val="0034019A"/>
    <w:rsid w:val="003403A1"/>
    <w:rsid w:val="003537B6"/>
    <w:rsid w:val="00362B7E"/>
    <w:rsid w:val="00363D7C"/>
    <w:rsid w:val="00370C37"/>
    <w:rsid w:val="003722CA"/>
    <w:rsid w:val="0037287D"/>
    <w:rsid w:val="00383508"/>
    <w:rsid w:val="00396BA8"/>
    <w:rsid w:val="003A6BE8"/>
    <w:rsid w:val="003B16CA"/>
    <w:rsid w:val="003C2B5F"/>
    <w:rsid w:val="003C5A38"/>
    <w:rsid w:val="003D0AC2"/>
    <w:rsid w:val="003D0ED9"/>
    <w:rsid w:val="003D6E1B"/>
    <w:rsid w:val="003F3742"/>
    <w:rsid w:val="004205C4"/>
    <w:rsid w:val="0043029B"/>
    <w:rsid w:val="004378F3"/>
    <w:rsid w:val="00440CA7"/>
    <w:rsid w:val="004413E5"/>
    <w:rsid w:val="004451D6"/>
    <w:rsid w:val="0044575B"/>
    <w:rsid w:val="00456D78"/>
    <w:rsid w:val="004672AD"/>
    <w:rsid w:val="00472527"/>
    <w:rsid w:val="004776AD"/>
    <w:rsid w:val="004820D3"/>
    <w:rsid w:val="00492FA4"/>
    <w:rsid w:val="004A76AF"/>
    <w:rsid w:val="004A7D30"/>
    <w:rsid w:val="004B12A1"/>
    <w:rsid w:val="004B3C0F"/>
    <w:rsid w:val="004C175A"/>
    <w:rsid w:val="004C78FD"/>
    <w:rsid w:val="004D4E3C"/>
    <w:rsid w:val="004D6103"/>
    <w:rsid w:val="004D69AC"/>
    <w:rsid w:val="004E5909"/>
    <w:rsid w:val="004E7045"/>
    <w:rsid w:val="004E7342"/>
    <w:rsid w:val="004F502E"/>
    <w:rsid w:val="004F55B6"/>
    <w:rsid w:val="004F5A15"/>
    <w:rsid w:val="00502E19"/>
    <w:rsid w:val="005035E4"/>
    <w:rsid w:val="00505B2A"/>
    <w:rsid w:val="00516C22"/>
    <w:rsid w:val="0052034C"/>
    <w:rsid w:val="005367DA"/>
    <w:rsid w:val="00540F03"/>
    <w:rsid w:val="005439D7"/>
    <w:rsid w:val="005576EE"/>
    <w:rsid w:val="00561DF9"/>
    <w:rsid w:val="00562BFE"/>
    <w:rsid w:val="00562EC7"/>
    <w:rsid w:val="00571174"/>
    <w:rsid w:val="00574F5D"/>
    <w:rsid w:val="00583AD3"/>
    <w:rsid w:val="00583DA2"/>
    <w:rsid w:val="005863A1"/>
    <w:rsid w:val="00587D80"/>
    <w:rsid w:val="00591EDA"/>
    <w:rsid w:val="00594FEA"/>
    <w:rsid w:val="005A0D39"/>
    <w:rsid w:val="005A0FAE"/>
    <w:rsid w:val="005A2F9D"/>
    <w:rsid w:val="005A3311"/>
    <w:rsid w:val="005C4C0F"/>
    <w:rsid w:val="005C50D7"/>
    <w:rsid w:val="005C6C01"/>
    <w:rsid w:val="005D34F2"/>
    <w:rsid w:val="005D4DEF"/>
    <w:rsid w:val="005D5656"/>
    <w:rsid w:val="005D69FD"/>
    <w:rsid w:val="005E1D71"/>
    <w:rsid w:val="005F2771"/>
    <w:rsid w:val="005F70AC"/>
    <w:rsid w:val="00602559"/>
    <w:rsid w:val="00606A06"/>
    <w:rsid w:val="0061299F"/>
    <w:rsid w:val="0062704D"/>
    <w:rsid w:val="00634D85"/>
    <w:rsid w:val="00635C8C"/>
    <w:rsid w:val="006361E4"/>
    <w:rsid w:val="00644DBF"/>
    <w:rsid w:val="00655053"/>
    <w:rsid w:val="00665A87"/>
    <w:rsid w:val="00676D6E"/>
    <w:rsid w:val="006808C8"/>
    <w:rsid w:val="00684E00"/>
    <w:rsid w:val="00687714"/>
    <w:rsid w:val="00692FC3"/>
    <w:rsid w:val="00697353"/>
    <w:rsid w:val="006A25A0"/>
    <w:rsid w:val="006A4C99"/>
    <w:rsid w:val="006A74E5"/>
    <w:rsid w:val="006B2EA3"/>
    <w:rsid w:val="006C3BE4"/>
    <w:rsid w:val="006D6323"/>
    <w:rsid w:val="006F3C52"/>
    <w:rsid w:val="007030E0"/>
    <w:rsid w:val="007042FA"/>
    <w:rsid w:val="00707629"/>
    <w:rsid w:val="00716325"/>
    <w:rsid w:val="0071641B"/>
    <w:rsid w:val="00721D63"/>
    <w:rsid w:val="00723C48"/>
    <w:rsid w:val="00725FC7"/>
    <w:rsid w:val="007309E7"/>
    <w:rsid w:val="007379B6"/>
    <w:rsid w:val="0074779D"/>
    <w:rsid w:val="00750884"/>
    <w:rsid w:val="00754BB2"/>
    <w:rsid w:val="007657A2"/>
    <w:rsid w:val="007666C1"/>
    <w:rsid w:val="00766BF5"/>
    <w:rsid w:val="0077118F"/>
    <w:rsid w:val="007769F5"/>
    <w:rsid w:val="007801A1"/>
    <w:rsid w:val="00782C75"/>
    <w:rsid w:val="00795B54"/>
    <w:rsid w:val="007A12A0"/>
    <w:rsid w:val="007B0C68"/>
    <w:rsid w:val="007B654C"/>
    <w:rsid w:val="007B6766"/>
    <w:rsid w:val="007B6C70"/>
    <w:rsid w:val="007B796B"/>
    <w:rsid w:val="007D0567"/>
    <w:rsid w:val="007D0784"/>
    <w:rsid w:val="007D6C7D"/>
    <w:rsid w:val="007E091A"/>
    <w:rsid w:val="007E7A8C"/>
    <w:rsid w:val="007F34CA"/>
    <w:rsid w:val="00812A21"/>
    <w:rsid w:val="008329BD"/>
    <w:rsid w:val="008330E4"/>
    <w:rsid w:val="00836630"/>
    <w:rsid w:val="00850146"/>
    <w:rsid w:val="00855E65"/>
    <w:rsid w:val="00871A8C"/>
    <w:rsid w:val="00873D3F"/>
    <w:rsid w:val="00881FE7"/>
    <w:rsid w:val="0088456F"/>
    <w:rsid w:val="00885455"/>
    <w:rsid w:val="00885D30"/>
    <w:rsid w:val="008969B4"/>
    <w:rsid w:val="008972B7"/>
    <w:rsid w:val="008A6316"/>
    <w:rsid w:val="008B1AEA"/>
    <w:rsid w:val="008B2D01"/>
    <w:rsid w:val="008C61FF"/>
    <w:rsid w:val="008C7E08"/>
    <w:rsid w:val="008D0ACB"/>
    <w:rsid w:val="008E1D02"/>
    <w:rsid w:val="008E462E"/>
    <w:rsid w:val="008E763C"/>
    <w:rsid w:val="008F47ED"/>
    <w:rsid w:val="009060E5"/>
    <w:rsid w:val="00911D66"/>
    <w:rsid w:val="00914146"/>
    <w:rsid w:val="00914666"/>
    <w:rsid w:val="00927A24"/>
    <w:rsid w:val="009334AB"/>
    <w:rsid w:val="009353B8"/>
    <w:rsid w:val="00940E00"/>
    <w:rsid w:val="00944F5E"/>
    <w:rsid w:val="00946017"/>
    <w:rsid w:val="00954CA4"/>
    <w:rsid w:val="0096782C"/>
    <w:rsid w:val="00975116"/>
    <w:rsid w:val="0098214C"/>
    <w:rsid w:val="009840C1"/>
    <w:rsid w:val="0099054C"/>
    <w:rsid w:val="0099450A"/>
    <w:rsid w:val="00996D06"/>
    <w:rsid w:val="009B6C4C"/>
    <w:rsid w:val="009B7650"/>
    <w:rsid w:val="009C259F"/>
    <w:rsid w:val="009C4196"/>
    <w:rsid w:val="009D011C"/>
    <w:rsid w:val="009D738E"/>
    <w:rsid w:val="009D7667"/>
    <w:rsid w:val="009E33F6"/>
    <w:rsid w:val="009E6778"/>
    <w:rsid w:val="009F2E56"/>
    <w:rsid w:val="009F4233"/>
    <w:rsid w:val="009F569D"/>
    <w:rsid w:val="00A06268"/>
    <w:rsid w:val="00A144ED"/>
    <w:rsid w:val="00A1555B"/>
    <w:rsid w:val="00A219AF"/>
    <w:rsid w:val="00A23BC1"/>
    <w:rsid w:val="00A276BC"/>
    <w:rsid w:val="00A35774"/>
    <w:rsid w:val="00A374B4"/>
    <w:rsid w:val="00A4220A"/>
    <w:rsid w:val="00A547D2"/>
    <w:rsid w:val="00A56B71"/>
    <w:rsid w:val="00A608E2"/>
    <w:rsid w:val="00A678F7"/>
    <w:rsid w:val="00A86826"/>
    <w:rsid w:val="00A915AF"/>
    <w:rsid w:val="00AA06FD"/>
    <w:rsid w:val="00AB7D92"/>
    <w:rsid w:val="00AC09C2"/>
    <w:rsid w:val="00AC140D"/>
    <w:rsid w:val="00AC1DB1"/>
    <w:rsid w:val="00AC2229"/>
    <w:rsid w:val="00AC3623"/>
    <w:rsid w:val="00AC4FF4"/>
    <w:rsid w:val="00AC764A"/>
    <w:rsid w:val="00AD1A64"/>
    <w:rsid w:val="00AF1247"/>
    <w:rsid w:val="00AF3469"/>
    <w:rsid w:val="00B279F8"/>
    <w:rsid w:val="00B3682C"/>
    <w:rsid w:val="00B41BE2"/>
    <w:rsid w:val="00B4441B"/>
    <w:rsid w:val="00B64AA8"/>
    <w:rsid w:val="00B80D02"/>
    <w:rsid w:val="00B816D1"/>
    <w:rsid w:val="00B826F4"/>
    <w:rsid w:val="00B91867"/>
    <w:rsid w:val="00B9777F"/>
    <w:rsid w:val="00BA37DE"/>
    <w:rsid w:val="00BA68ED"/>
    <w:rsid w:val="00BA7920"/>
    <w:rsid w:val="00BB26F8"/>
    <w:rsid w:val="00BB66EA"/>
    <w:rsid w:val="00BC4881"/>
    <w:rsid w:val="00BF1D98"/>
    <w:rsid w:val="00BF2834"/>
    <w:rsid w:val="00BF3504"/>
    <w:rsid w:val="00BF66E4"/>
    <w:rsid w:val="00C02EFA"/>
    <w:rsid w:val="00C0350A"/>
    <w:rsid w:val="00C07449"/>
    <w:rsid w:val="00C104D6"/>
    <w:rsid w:val="00C21B95"/>
    <w:rsid w:val="00C37192"/>
    <w:rsid w:val="00C51FCA"/>
    <w:rsid w:val="00C65925"/>
    <w:rsid w:val="00C81418"/>
    <w:rsid w:val="00C8142C"/>
    <w:rsid w:val="00C86DDC"/>
    <w:rsid w:val="00C87398"/>
    <w:rsid w:val="00C87C2D"/>
    <w:rsid w:val="00C93F60"/>
    <w:rsid w:val="00CA6873"/>
    <w:rsid w:val="00CB6EE7"/>
    <w:rsid w:val="00CC0834"/>
    <w:rsid w:val="00CD118F"/>
    <w:rsid w:val="00CD2805"/>
    <w:rsid w:val="00CD3094"/>
    <w:rsid w:val="00CE02CE"/>
    <w:rsid w:val="00CF32A8"/>
    <w:rsid w:val="00CF32FC"/>
    <w:rsid w:val="00CF60DF"/>
    <w:rsid w:val="00D175DF"/>
    <w:rsid w:val="00D2386C"/>
    <w:rsid w:val="00D24F17"/>
    <w:rsid w:val="00D311A8"/>
    <w:rsid w:val="00D6104E"/>
    <w:rsid w:val="00D627ED"/>
    <w:rsid w:val="00D74900"/>
    <w:rsid w:val="00D8371A"/>
    <w:rsid w:val="00DA3E74"/>
    <w:rsid w:val="00DA44AC"/>
    <w:rsid w:val="00DA616C"/>
    <w:rsid w:val="00DC1BB3"/>
    <w:rsid w:val="00DC3397"/>
    <w:rsid w:val="00DE4DA6"/>
    <w:rsid w:val="00DF4B71"/>
    <w:rsid w:val="00E06F30"/>
    <w:rsid w:val="00E14113"/>
    <w:rsid w:val="00E2685E"/>
    <w:rsid w:val="00E26A46"/>
    <w:rsid w:val="00E30AD7"/>
    <w:rsid w:val="00E338B6"/>
    <w:rsid w:val="00E3667E"/>
    <w:rsid w:val="00E448ED"/>
    <w:rsid w:val="00E4675F"/>
    <w:rsid w:val="00E4711B"/>
    <w:rsid w:val="00E57DB0"/>
    <w:rsid w:val="00E61FDB"/>
    <w:rsid w:val="00E63899"/>
    <w:rsid w:val="00E67893"/>
    <w:rsid w:val="00E842F5"/>
    <w:rsid w:val="00E92BF6"/>
    <w:rsid w:val="00EA3BC6"/>
    <w:rsid w:val="00EB20F1"/>
    <w:rsid w:val="00EC0103"/>
    <w:rsid w:val="00EC5702"/>
    <w:rsid w:val="00EC5D44"/>
    <w:rsid w:val="00EC6525"/>
    <w:rsid w:val="00ED352E"/>
    <w:rsid w:val="00ED48D4"/>
    <w:rsid w:val="00ED5390"/>
    <w:rsid w:val="00EE30BD"/>
    <w:rsid w:val="00EE7711"/>
    <w:rsid w:val="00EF5338"/>
    <w:rsid w:val="00F032B4"/>
    <w:rsid w:val="00F04510"/>
    <w:rsid w:val="00F05DF5"/>
    <w:rsid w:val="00F11F3D"/>
    <w:rsid w:val="00F23F87"/>
    <w:rsid w:val="00F65FD6"/>
    <w:rsid w:val="00F66623"/>
    <w:rsid w:val="00F66D65"/>
    <w:rsid w:val="00F729A7"/>
    <w:rsid w:val="00F74143"/>
    <w:rsid w:val="00F7576A"/>
    <w:rsid w:val="00F844BF"/>
    <w:rsid w:val="00F855A8"/>
    <w:rsid w:val="00F90D03"/>
    <w:rsid w:val="00F93D66"/>
    <w:rsid w:val="00FA15C3"/>
    <w:rsid w:val="00FA5BBC"/>
    <w:rsid w:val="00FA7741"/>
    <w:rsid w:val="00FB0A4A"/>
    <w:rsid w:val="00FB7766"/>
    <w:rsid w:val="00FB7B9A"/>
    <w:rsid w:val="00FC4AE3"/>
    <w:rsid w:val="00FC6196"/>
    <w:rsid w:val="00FC6A64"/>
    <w:rsid w:val="00FD78E5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5E"/>
    <w:pPr>
      <w:widowControl w:val="0"/>
      <w:jc w:val="both"/>
    </w:pPr>
    <w:rPr>
      <w:rFonts w:ascii="Calibri" w:hAnsi="Calibri"/>
    </w:rPr>
  </w:style>
  <w:style w:type="paragraph" w:styleId="1">
    <w:name w:val="heading 1"/>
    <w:basedOn w:val="a"/>
    <w:link w:val="1Char"/>
    <w:uiPriority w:val="99"/>
    <w:qFormat/>
    <w:rsid w:val="00502E19"/>
    <w:pPr>
      <w:widowControl/>
      <w:spacing w:line="360" w:lineRule="auto"/>
      <w:jc w:val="center"/>
      <w:outlineLvl w:val="0"/>
    </w:pPr>
    <w:rPr>
      <w:rFonts w:ascii="宋体" w:hAnsi="宋体"/>
      <w:b/>
      <w:bCs/>
      <w:color w:val="333333"/>
      <w:kern w:val="36"/>
      <w:sz w:val="36"/>
      <w:szCs w:val="48"/>
    </w:rPr>
  </w:style>
  <w:style w:type="paragraph" w:styleId="2">
    <w:name w:val="heading 2"/>
    <w:basedOn w:val="a"/>
    <w:next w:val="a"/>
    <w:link w:val="2Char"/>
    <w:uiPriority w:val="99"/>
    <w:qFormat/>
    <w:rsid w:val="00AC1DB1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502E19"/>
    <w:rPr>
      <w:rFonts w:ascii="宋体" w:eastAsia="宋体" w:cs="Times New Roman"/>
      <w:b/>
      <w:bCs/>
      <w:color w:val="333333"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9"/>
    <w:locked/>
    <w:rsid w:val="00AC1DB1"/>
    <w:rPr>
      <w:rFonts w:ascii="Cambria" w:eastAsia="宋体" w:hAnsi="Cambria" w:cs="Times New Roman"/>
      <w:b/>
      <w:bCs/>
      <w:kern w:val="2"/>
      <w:sz w:val="32"/>
      <w:szCs w:val="32"/>
    </w:rPr>
  </w:style>
  <w:style w:type="paragraph" w:customStyle="1" w:styleId="a3">
    <w:name w:val="标准"/>
    <w:basedOn w:val="a"/>
    <w:uiPriority w:val="99"/>
    <w:rsid w:val="00AC09C2"/>
    <w:pPr>
      <w:adjustRightInd w:val="0"/>
      <w:spacing w:before="120" w:after="120" w:line="312" w:lineRule="atLeast"/>
    </w:pPr>
    <w:rPr>
      <w:rFonts w:ascii="宋体" w:hAnsi="Times New Roman"/>
      <w:kern w:val="0"/>
      <w:szCs w:val="20"/>
    </w:rPr>
  </w:style>
  <w:style w:type="character" w:styleId="a4">
    <w:name w:val="Hyperlink"/>
    <w:basedOn w:val="a0"/>
    <w:uiPriority w:val="99"/>
    <w:rsid w:val="00AC09C2"/>
    <w:rPr>
      <w:rFonts w:cs="Times New Roman"/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rsid w:val="00AC09C2"/>
    <w:rPr>
      <w:rFonts w:cs="Times New Roman"/>
      <w:color w:val="262626"/>
      <w:sz w:val="18"/>
      <w:szCs w:val="18"/>
      <w:u w:val="none"/>
    </w:rPr>
  </w:style>
  <w:style w:type="paragraph" w:styleId="a6">
    <w:name w:val="footer"/>
    <w:basedOn w:val="a"/>
    <w:link w:val="Char"/>
    <w:uiPriority w:val="99"/>
    <w:rsid w:val="00F93D66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">
    <w:name w:val="页脚 Char"/>
    <w:basedOn w:val="a0"/>
    <w:link w:val="a6"/>
    <w:uiPriority w:val="99"/>
    <w:locked/>
    <w:rsid w:val="00F93D66"/>
    <w:rPr>
      <w:rFonts w:cs="Times New Roman"/>
      <w:kern w:val="2"/>
      <w:sz w:val="18"/>
      <w:szCs w:val="18"/>
    </w:rPr>
  </w:style>
  <w:style w:type="paragraph" w:styleId="10">
    <w:name w:val="toc 1"/>
    <w:basedOn w:val="a"/>
    <w:next w:val="a"/>
    <w:autoRedefine/>
    <w:uiPriority w:val="99"/>
    <w:rsid w:val="00492FA4"/>
    <w:pPr>
      <w:tabs>
        <w:tab w:val="right" w:leader="dot" w:pos="8302"/>
      </w:tabs>
      <w:adjustRightInd w:val="0"/>
      <w:snapToGrid w:val="0"/>
      <w:spacing w:line="480" w:lineRule="auto"/>
    </w:pPr>
  </w:style>
  <w:style w:type="paragraph" w:styleId="a7">
    <w:name w:val="header"/>
    <w:basedOn w:val="a"/>
    <w:link w:val="Char0"/>
    <w:uiPriority w:val="99"/>
    <w:rsid w:val="005A0D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locked/>
    <w:rsid w:val="005A0D39"/>
    <w:rPr>
      <w:rFonts w:ascii="Calibri" w:eastAsia="宋体" w:hAnsi="Calibri" w:cs="Times New Roman"/>
      <w:kern w:val="2"/>
      <w:sz w:val="18"/>
      <w:szCs w:val="18"/>
    </w:rPr>
  </w:style>
  <w:style w:type="paragraph" w:styleId="a8">
    <w:name w:val="Balloon Text"/>
    <w:basedOn w:val="a"/>
    <w:link w:val="Char1"/>
    <w:uiPriority w:val="99"/>
    <w:semiHidden/>
    <w:rsid w:val="000B430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locked/>
    <w:rsid w:val="000B430E"/>
    <w:rPr>
      <w:rFonts w:ascii="Calibri" w:eastAsia="宋体" w:hAnsi="Calibri" w:cs="Times New Roman"/>
      <w:kern w:val="2"/>
      <w:sz w:val="18"/>
      <w:szCs w:val="18"/>
    </w:rPr>
  </w:style>
  <w:style w:type="paragraph" w:styleId="a9">
    <w:name w:val="List Paragraph"/>
    <w:basedOn w:val="a"/>
    <w:uiPriority w:val="99"/>
    <w:qFormat/>
    <w:rsid w:val="004B3C0F"/>
    <w:pPr>
      <w:ind w:firstLineChars="200" w:firstLine="420"/>
    </w:pPr>
  </w:style>
  <w:style w:type="paragraph" w:styleId="aa">
    <w:name w:val="Date"/>
    <w:basedOn w:val="a"/>
    <w:next w:val="a"/>
    <w:link w:val="Char2"/>
    <w:uiPriority w:val="99"/>
    <w:rsid w:val="00ED5390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locked/>
    <w:rsid w:val="007801A1"/>
    <w:rPr>
      <w:rFonts w:ascii="Calibri" w:hAnsi="Calibri" w:cs="Times New Roman"/>
    </w:rPr>
  </w:style>
  <w:style w:type="table" w:styleId="ab">
    <w:name w:val="Table Grid"/>
    <w:basedOn w:val="a1"/>
    <w:uiPriority w:val="99"/>
    <w:locked/>
    <w:rsid w:val="00ED5390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next w:val="a"/>
    <w:link w:val="Char3"/>
    <w:qFormat/>
    <w:locked/>
    <w:rsid w:val="002432E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3">
    <w:name w:val="标题 Char"/>
    <w:basedOn w:val="a0"/>
    <w:link w:val="ac"/>
    <w:rsid w:val="002432E7"/>
    <w:rPr>
      <w:rFonts w:ascii="Cambria" w:hAnsi="Cambria"/>
      <w:b/>
      <w:bCs/>
      <w:sz w:val="32"/>
      <w:szCs w:val="32"/>
    </w:rPr>
  </w:style>
  <w:style w:type="paragraph" w:customStyle="1" w:styleId="Char4">
    <w:name w:val="Char"/>
    <w:basedOn w:val="a"/>
    <w:rsid w:val="00BF3504"/>
    <w:pPr>
      <w:snapToGrid w:val="0"/>
      <w:spacing w:line="360" w:lineRule="auto"/>
      <w:ind w:firstLineChars="200" w:firstLine="200"/>
    </w:pPr>
    <w:rPr>
      <w:rFonts w:ascii="Times New Roman" w:eastAsia="仿宋_GB2312" w:hAnsi="Times New Roman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634D8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5E"/>
    <w:pPr>
      <w:widowControl w:val="0"/>
      <w:jc w:val="both"/>
    </w:pPr>
    <w:rPr>
      <w:rFonts w:ascii="Calibri" w:hAnsi="Calibri"/>
    </w:rPr>
  </w:style>
  <w:style w:type="paragraph" w:styleId="1">
    <w:name w:val="heading 1"/>
    <w:basedOn w:val="a"/>
    <w:link w:val="1Char"/>
    <w:uiPriority w:val="99"/>
    <w:qFormat/>
    <w:rsid w:val="00502E19"/>
    <w:pPr>
      <w:widowControl/>
      <w:spacing w:line="360" w:lineRule="auto"/>
      <w:jc w:val="center"/>
      <w:outlineLvl w:val="0"/>
    </w:pPr>
    <w:rPr>
      <w:rFonts w:ascii="宋体" w:hAnsi="宋体"/>
      <w:b/>
      <w:bCs/>
      <w:color w:val="333333"/>
      <w:kern w:val="36"/>
      <w:sz w:val="36"/>
      <w:szCs w:val="48"/>
    </w:rPr>
  </w:style>
  <w:style w:type="paragraph" w:styleId="2">
    <w:name w:val="heading 2"/>
    <w:basedOn w:val="a"/>
    <w:next w:val="a"/>
    <w:link w:val="2Char"/>
    <w:uiPriority w:val="99"/>
    <w:qFormat/>
    <w:rsid w:val="00AC1DB1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502E19"/>
    <w:rPr>
      <w:rFonts w:ascii="宋体" w:eastAsia="宋体" w:cs="Times New Roman"/>
      <w:b/>
      <w:bCs/>
      <w:color w:val="333333"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9"/>
    <w:locked/>
    <w:rsid w:val="00AC1DB1"/>
    <w:rPr>
      <w:rFonts w:ascii="Cambria" w:eastAsia="宋体" w:hAnsi="Cambria" w:cs="Times New Roman"/>
      <w:b/>
      <w:bCs/>
      <w:kern w:val="2"/>
      <w:sz w:val="32"/>
      <w:szCs w:val="32"/>
    </w:rPr>
  </w:style>
  <w:style w:type="paragraph" w:customStyle="1" w:styleId="a3">
    <w:name w:val="标准"/>
    <w:basedOn w:val="a"/>
    <w:uiPriority w:val="99"/>
    <w:rsid w:val="00AC09C2"/>
    <w:pPr>
      <w:adjustRightInd w:val="0"/>
      <w:spacing w:before="120" w:after="120" w:line="312" w:lineRule="atLeast"/>
    </w:pPr>
    <w:rPr>
      <w:rFonts w:ascii="宋体" w:hAnsi="Times New Roman"/>
      <w:kern w:val="0"/>
      <w:szCs w:val="20"/>
    </w:rPr>
  </w:style>
  <w:style w:type="character" w:styleId="a4">
    <w:name w:val="Hyperlink"/>
    <w:basedOn w:val="a0"/>
    <w:uiPriority w:val="99"/>
    <w:rsid w:val="00AC09C2"/>
    <w:rPr>
      <w:rFonts w:cs="Times New Roman"/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rsid w:val="00AC09C2"/>
    <w:rPr>
      <w:rFonts w:cs="Times New Roman"/>
      <w:color w:val="262626"/>
      <w:sz w:val="18"/>
      <w:szCs w:val="18"/>
      <w:u w:val="none"/>
    </w:rPr>
  </w:style>
  <w:style w:type="paragraph" w:styleId="a6">
    <w:name w:val="footer"/>
    <w:basedOn w:val="a"/>
    <w:link w:val="Char"/>
    <w:uiPriority w:val="99"/>
    <w:rsid w:val="00F93D66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">
    <w:name w:val="页脚 Char"/>
    <w:basedOn w:val="a0"/>
    <w:link w:val="a6"/>
    <w:uiPriority w:val="99"/>
    <w:locked/>
    <w:rsid w:val="00F93D66"/>
    <w:rPr>
      <w:rFonts w:cs="Times New Roman"/>
      <w:kern w:val="2"/>
      <w:sz w:val="18"/>
      <w:szCs w:val="18"/>
    </w:rPr>
  </w:style>
  <w:style w:type="paragraph" w:styleId="10">
    <w:name w:val="toc 1"/>
    <w:basedOn w:val="a"/>
    <w:next w:val="a"/>
    <w:autoRedefine/>
    <w:uiPriority w:val="99"/>
    <w:rsid w:val="00492FA4"/>
    <w:pPr>
      <w:tabs>
        <w:tab w:val="right" w:leader="dot" w:pos="8302"/>
      </w:tabs>
      <w:adjustRightInd w:val="0"/>
      <w:snapToGrid w:val="0"/>
      <w:spacing w:line="480" w:lineRule="auto"/>
    </w:pPr>
  </w:style>
  <w:style w:type="paragraph" w:styleId="a7">
    <w:name w:val="header"/>
    <w:basedOn w:val="a"/>
    <w:link w:val="Char0"/>
    <w:uiPriority w:val="99"/>
    <w:rsid w:val="005A0D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locked/>
    <w:rsid w:val="005A0D39"/>
    <w:rPr>
      <w:rFonts w:ascii="Calibri" w:eastAsia="宋体" w:hAnsi="Calibri" w:cs="Times New Roman"/>
      <w:kern w:val="2"/>
      <w:sz w:val="18"/>
      <w:szCs w:val="18"/>
    </w:rPr>
  </w:style>
  <w:style w:type="paragraph" w:styleId="a8">
    <w:name w:val="Balloon Text"/>
    <w:basedOn w:val="a"/>
    <w:link w:val="Char1"/>
    <w:uiPriority w:val="99"/>
    <w:semiHidden/>
    <w:rsid w:val="000B430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locked/>
    <w:rsid w:val="000B430E"/>
    <w:rPr>
      <w:rFonts w:ascii="Calibri" w:eastAsia="宋体" w:hAnsi="Calibri" w:cs="Times New Roman"/>
      <w:kern w:val="2"/>
      <w:sz w:val="18"/>
      <w:szCs w:val="18"/>
    </w:rPr>
  </w:style>
  <w:style w:type="paragraph" w:styleId="a9">
    <w:name w:val="List Paragraph"/>
    <w:basedOn w:val="a"/>
    <w:uiPriority w:val="99"/>
    <w:qFormat/>
    <w:rsid w:val="004B3C0F"/>
    <w:pPr>
      <w:ind w:firstLineChars="200" w:firstLine="420"/>
    </w:pPr>
  </w:style>
  <w:style w:type="paragraph" w:styleId="aa">
    <w:name w:val="Date"/>
    <w:basedOn w:val="a"/>
    <w:next w:val="a"/>
    <w:link w:val="Char2"/>
    <w:uiPriority w:val="99"/>
    <w:rsid w:val="00ED5390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locked/>
    <w:rsid w:val="007801A1"/>
    <w:rPr>
      <w:rFonts w:ascii="Calibri" w:hAnsi="Calibri" w:cs="Times New Roman"/>
    </w:rPr>
  </w:style>
  <w:style w:type="table" w:styleId="ab">
    <w:name w:val="Table Grid"/>
    <w:basedOn w:val="a1"/>
    <w:uiPriority w:val="99"/>
    <w:locked/>
    <w:rsid w:val="00ED5390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</Template>
  <TotalTime>188</TotalTime>
  <Pages>1</Pages>
  <Words>45</Words>
  <Characters>261</Characters>
  <Application>Microsoft Office Word</Application>
  <DocSecurity>0</DocSecurity>
  <Lines>2</Lines>
  <Paragraphs>1</Paragraphs>
  <ScaleCrop>false</ScaleCrop>
  <Company>Lenovo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38</cp:revision>
  <cp:lastPrinted>2018-07-03T08:35:00Z</cp:lastPrinted>
  <dcterms:created xsi:type="dcterms:W3CDTF">2017-09-07T10:17:00Z</dcterms:created>
  <dcterms:modified xsi:type="dcterms:W3CDTF">2018-07-04T00:50:00Z</dcterms:modified>
</cp:coreProperties>
</file>